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5A" w:rsidRPr="003E5F8A" w:rsidRDefault="0029775A" w:rsidP="00B1452E">
      <w:pPr>
        <w:jc w:val="center"/>
        <w:rPr>
          <w:rFonts w:ascii="Times New Roman" w:hAnsi="Times New Roman" w:cs="Times New Roman"/>
          <w:b/>
        </w:rPr>
      </w:pPr>
      <w:bookmarkStart w:id="0" w:name="bookmark83"/>
      <w:r w:rsidRPr="003E5F8A">
        <w:rPr>
          <w:rFonts w:ascii="Times New Roman" w:hAnsi="Times New Roman" w:cs="Times New Roman"/>
          <w:b/>
        </w:rPr>
        <w:t>Тестовые задания по теме</w:t>
      </w:r>
    </w:p>
    <w:p w:rsidR="00130EA7" w:rsidRDefault="00130EA7" w:rsidP="00B1452E">
      <w:pPr>
        <w:pStyle w:val="520"/>
        <w:keepNext/>
        <w:keepLines/>
        <w:shd w:val="clear" w:color="auto" w:fill="auto"/>
        <w:spacing w:before="0" w:after="0" w:line="240" w:lineRule="auto"/>
        <w:ind w:firstLine="280"/>
        <w:jc w:val="center"/>
        <w:rPr>
          <w:rFonts w:ascii="Times New Roman" w:hAnsi="Times New Roman" w:cs="Times New Roman"/>
          <w:sz w:val="24"/>
          <w:szCs w:val="24"/>
        </w:rPr>
      </w:pPr>
      <w:r w:rsidRPr="003E5F8A">
        <w:rPr>
          <w:rFonts w:ascii="Times New Roman" w:hAnsi="Times New Roman" w:cs="Times New Roman"/>
          <w:sz w:val="24"/>
          <w:szCs w:val="24"/>
        </w:rPr>
        <w:t>«</w:t>
      </w:r>
      <w:r w:rsidR="00B1452E">
        <w:rPr>
          <w:rFonts w:ascii="Times New Roman" w:hAnsi="Times New Roman" w:cs="Times New Roman"/>
          <w:sz w:val="24"/>
          <w:szCs w:val="24"/>
        </w:rPr>
        <w:t>УСТРОЙСТВО КОМПЬЮТЕРА И ПРОГРАММНОЕ ОБЕСПЕЧЕНИЕ</w:t>
      </w:r>
      <w:r w:rsidRPr="003E5F8A">
        <w:rPr>
          <w:rFonts w:ascii="Times New Roman" w:hAnsi="Times New Roman" w:cs="Times New Roman"/>
          <w:sz w:val="24"/>
          <w:szCs w:val="24"/>
        </w:rPr>
        <w:t>»</w:t>
      </w:r>
      <w:bookmarkEnd w:id="0"/>
    </w:p>
    <w:p w:rsidR="00555555" w:rsidRDefault="00555555" w:rsidP="00B1452E">
      <w:pPr>
        <w:pStyle w:val="520"/>
        <w:keepNext/>
        <w:keepLines/>
        <w:shd w:val="clear" w:color="auto" w:fill="auto"/>
        <w:spacing w:before="0"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</w:p>
    <w:p w:rsidR="00B1452E" w:rsidRPr="00B1452E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Компьютер — это (выберите</w:t>
      </w:r>
      <w:r w:rsidRPr="00231885">
        <w:rPr>
          <w:rStyle w:val="95pt"/>
          <w:rFonts w:ascii="Times New Roman" w:hAnsi="Times New Roman" w:cs="Times New Roman"/>
          <w:sz w:val="24"/>
          <w:szCs w:val="24"/>
        </w:rPr>
        <w:t xml:space="preserve"> </w:t>
      </w:r>
      <w:r w:rsidRPr="00B1452E">
        <w:rPr>
          <w:rStyle w:val="95pt"/>
          <w:rFonts w:ascii="Times New Roman" w:hAnsi="Times New Roman" w:cs="Times New Roman"/>
          <w:b w:val="0"/>
          <w:sz w:val="24"/>
          <w:szCs w:val="24"/>
        </w:rPr>
        <w:t>полное</w:t>
      </w:r>
      <w:r w:rsidRPr="00231885">
        <w:rPr>
          <w:rFonts w:ascii="Times New Roman" w:hAnsi="Times New Roman" w:cs="Times New Roman"/>
          <w:sz w:val="24"/>
          <w:szCs w:val="24"/>
        </w:rPr>
        <w:t xml:space="preserve"> правильное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52E">
        <w:rPr>
          <w:rFonts w:ascii="Times New Roman" w:hAnsi="Times New Roman" w:cs="Times New Roman"/>
          <w:sz w:val="24"/>
          <w:szCs w:val="24"/>
        </w:rPr>
        <w:t>определение):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устройство для работы с текстами;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электронное вычислительное устройство для об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работки чисел;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устройство для хранения информации любого вида;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многофункциональное электронное устройство для работы с информацией;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устройство для обработки аналоговых сигналов.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 xml:space="preserve">Скорость работы процессора зависит </w:t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>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75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тактовой частоты;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1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наличия или отсутствия подключенного принтера;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1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организации интерфейса операционной системы;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1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объема внешнего запоминающего устройства;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93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объема обрабатываемой информации.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Тактовая частота процессора характеризуется: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1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числом двоичных операций, совершаемых про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цессором в единицу времени;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числом вырабатываемых за одну секунду импуль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сов, синхронизирующих работу узлов компью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тера;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1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числом возможных обращений процессора к опе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ративной памяти в единицу времени;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1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скоростью обмена информацией между процес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сором и устройствами ввода/вывода;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скоростью обмена информацией между процес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сором и ПЗУ.</w:t>
      </w:r>
    </w:p>
    <w:p w:rsidR="00B1452E" w:rsidRPr="00B1452E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301"/>
        </w:tabs>
        <w:spacing w:before="0"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Укажите наиболее полный перечень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52E">
        <w:rPr>
          <w:rFonts w:ascii="Times New Roman" w:hAnsi="Times New Roman" w:cs="Times New Roman"/>
          <w:sz w:val="24"/>
          <w:szCs w:val="24"/>
        </w:rPr>
        <w:t>элементов персонального компьютера: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микропроцессор, сопроцессор, монитор;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центральный процессор, оперативная память, устройства ввода/вывода;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монитор, винчестер, принтер;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75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АЛУ, УУ, сопроцессор;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сканер, мышь, монитор, принтер.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240" w:lineRule="auto"/>
        <w:ind w:left="30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Магистрально-модульный принцип архитектуры современного персонального компьютера подразу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мевает такую логическую организацию аппарат</w:t>
      </w:r>
      <w:r w:rsidRPr="00231885">
        <w:rPr>
          <w:rFonts w:ascii="Times New Roman" w:hAnsi="Times New Roman" w:cs="Times New Roman"/>
          <w:sz w:val="24"/>
          <w:szCs w:val="24"/>
        </w:rPr>
        <w:softHyphen/>
        <w:t xml:space="preserve">ных компонент компьютера, </w:t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 xml:space="preserve"> которой: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1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каждое устройство связывается с другими на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прямую;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каждое устройство связывается с другими напря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мую, а также через одну центральную магистраль;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все устройства связываются </w:t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друг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 xml:space="preserve"> с другом че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рез магистраль, включающую в себя шины дан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ных, адреса и управления;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устройства связываются друг с другом в опре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деленной фиксированной последовательности (кольцом);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связь устрой</w:t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ств др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>уг с другом осуществляется через центральный процессор, к которому они все подключаются.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301"/>
        </w:tabs>
        <w:spacing w:before="0" w:after="0" w:line="240" w:lineRule="auto"/>
        <w:ind w:left="30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 состав процессора входят устройства: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1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оперативное запоминающее устройство, принтер;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арифметико-логическое устройство, устройство управления, регистры;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1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кэш-память, видеопамять;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1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сканер, ПЗУ;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дисплейный процессор, видеоадаптер.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301"/>
        </w:tabs>
        <w:spacing w:before="0" w:after="0" w:line="240" w:lineRule="auto"/>
        <w:ind w:left="30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 xml:space="preserve">Постоянное запоминающее устройство служит </w:t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>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1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хранения программ начальной загрузки компь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ютера и тестирования его узлов;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хранения программы пользователя во время ра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боты;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записи особо ценных прикладных программ;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хранения постоянно используемых программ;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587"/>
        </w:tabs>
        <w:spacing w:before="0" w:after="0" w:line="240" w:lineRule="auto"/>
        <w:ind w:left="58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постоянного хранения особо ценных докумен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тов.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40" w:lineRule="auto"/>
        <w:ind w:left="420" w:right="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Во время выполнения прикладная программа хра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нится: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77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в видеопамяти;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77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lastRenderedPageBreak/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в процессоре;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83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в оперативной памяти;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83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на жестком диске;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83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в ПЗУ.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326"/>
        </w:tabs>
        <w:spacing w:before="0" w:after="0" w:line="240" w:lineRule="auto"/>
        <w:ind w:left="4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Адресуемость оперативной памяти означает: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77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дискретность структурных единиц памяти;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83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1885">
        <w:rPr>
          <w:rFonts w:ascii="Times New Roman" w:hAnsi="Times New Roman" w:cs="Times New Roman"/>
          <w:sz w:val="24"/>
          <w:szCs w:val="24"/>
        </w:rPr>
        <w:t>энергозависимость</w:t>
      </w:r>
      <w:proofErr w:type="spellEnd"/>
      <w:r w:rsidRPr="00231885">
        <w:rPr>
          <w:rFonts w:ascii="Times New Roman" w:hAnsi="Times New Roman" w:cs="Times New Roman"/>
          <w:sz w:val="24"/>
          <w:szCs w:val="24"/>
        </w:rPr>
        <w:t xml:space="preserve"> оперативной памяти;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77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возможность хранения программ и данных;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83"/>
        </w:tabs>
        <w:spacing w:before="0" w:after="0" w:line="240" w:lineRule="auto"/>
        <w:ind w:left="70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наличие номера у каждой ячейки оперативной памяти и возможность доступа к ней;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83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1885">
        <w:rPr>
          <w:rFonts w:ascii="Times New Roman" w:hAnsi="Times New Roman" w:cs="Times New Roman"/>
          <w:sz w:val="24"/>
          <w:szCs w:val="24"/>
        </w:rPr>
        <w:t>энергонезависимость</w:t>
      </w:r>
      <w:proofErr w:type="spellEnd"/>
      <w:r w:rsidRPr="00231885">
        <w:rPr>
          <w:rFonts w:ascii="Times New Roman" w:hAnsi="Times New Roman" w:cs="Times New Roman"/>
          <w:sz w:val="24"/>
          <w:szCs w:val="24"/>
        </w:rPr>
        <w:t xml:space="preserve"> оперативной памяти.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73"/>
        </w:tabs>
        <w:spacing w:before="0" w:after="0" w:line="240" w:lineRule="auto"/>
        <w:ind w:left="420" w:right="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Персональный компьютер не будет функциониро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вать, если отключить: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77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дисковод;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83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оперативную память;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83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мышь;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77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принтер;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89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сканер.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67"/>
        </w:tabs>
        <w:spacing w:before="0" w:after="0" w:line="240" w:lineRule="auto"/>
        <w:ind w:left="420" w:right="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Для долговременного хранения информации слу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жит: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77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оперативная память;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83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процессор;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83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внешние носители;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677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дисковод;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1327"/>
        </w:tabs>
        <w:spacing w:before="0" w:after="0" w:line="240" w:lineRule="auto"/>
        <w:ind w:left="7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</w:rPr>
        <w:t>блок</w:t>
      </w:r>
      <w:r w:rsidRPr="00231885">
        <w:rPr>
          <w:rFonts w:ascii="Times New Roman" w:hAnsi="Times New Roman" w:cs="Times New Roman"/>
          <w:sz w:val="24"/>
          <w:szCs w:val="24"/>
        </w:rPr>
        <w:tab/>
        <w:t>питания.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73"/>
        </w:tabs>
        <w:spacing w:before="0" w:after="0" w:line="240" w:lineRule="auto"/>
        <w:ind w:left="420" w:right="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Процесс хранения информации на внешних носи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телях</w:t>
      </w:r>
      <w:r w:rsidRPr="00231885">
        <w:rPr>
          <w:rStyle w:val="95pt"/>
          <w:rFonts w:ascii="Times New Roman" w:hAnsi="Times New Roman" w:cs="Times New Roman"/>
          <w:sz w:val="24"/>
          <w:szCs w:val="24"/>
        </w:rPr>
        <w:t xml:space="preserve"> </w:t>
      </w:r>
      <w:r w:rsidRPr="00B1452E">
        <w:rPr>
          <w:rStyle w:val="95pt"/>
          <w:rFonts w:ascii="Times New Roman" w:hAnsi="Times New Roman" w:cs="Times New Roman"/>
          <w:b w:val="0"/>
          <w:sz w:val="24"/>
          <w:szCs w:val="24"/>
        </w:rPr>
        <w:t>принципиально</w:t>
      </w:r>
      <w:r w:rsidRPr="00231885">
        <w:rPr>
          <w:rFonts w:ascii="Times New Roman" w:hAnsi="Times New Roman" w:cs="Times New Roman"/>
          <w:sz w:val="24"/>
          <w:szCs w:val="24"/>
        </w:rPr>
        <w:t xml:space="preserve"> отличается от процесса хра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нения информации в оперативной памяти:</w:t>
      </w:r>
    </w:p>
    <w:p w:rsidR="00B1452E" w:rsidRPr="00231885" w:rsidRDefault="00B1452E" w:rsidP="00B1452E">
      <w:pPr>
        <w:pStyle w:val="4"/>
        <w:shd w:val="clear" w:color="auto" w:fill="auto"/>
        <w:spacing w:before="0" w:after="0" w:line="240" w:lineRule="auto"/>
        <w:ind w:left="700" w:right="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 тем, что на внешних носителях информация мо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жет храниться после отключения питания компь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ютера;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объемом хранимой информации;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00" w:right="26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различной скоростью доступа к хранимой ин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формации;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возможностью защиты информации;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способами доступа к хранимой информации.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51"/>
        </w:tabs>
        <w:spacing w:before="0" w:after="0" w:line="240" w:lineRule="auto"/>
        <w:ind w:left="440" w:hanging="4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При отключении компьютера информация: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исчезает из оперативной памяти;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right="26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исчезает из постоянно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31885">
        <w:rPr>
          <w:rFonts w:ascii="Times New Roman" w:hAnsi="Times New Roman" w:cs="Times New Roman"/>
          <w:sz w:val="24"/>
          <w:szCs w:val="24"/>
        </w:rPr>
        <w:t xml:space="preserve"> запоминающего устрой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ства;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стирается на жестком диске;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стирается на гибком диске;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стирается на компакт-диске.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5"/>
        </w:tabs>
        <w:spacing w:before="0" w:after="0" w:line="240" w:lineRule="auto"/>
        <w:ind w:left="440" w:hanging="4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 xml:space="preserve">Дисковод — это устройство </w:t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>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обработки команд исполняемой программы;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чтения/записи данных с внешнего носителя;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хранения команд исполняемой программы;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14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долговременного хранения информации;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вывода информации на бумагу.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5"/>
        </w:tabs>
        <w:spacing w:before="0" w:after="0" w:line="240" w:lineRule="auto"/>
        <w:ind w:left="440" w:hanging="4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Устройство предназначено для ввода информации: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процессор;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принтер;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ПЗУ;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клавиатура;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монитор.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51"/>
        </w:tabs>
        <w:spacing w:before="0" w:after="0" w:line="240" w:lineRule="auto"/>
        <w:ind w:left="440" w:hanging="4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Манипулятор «мышь» — это устройство: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модуляции и демодуляции;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считывания информации;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долговременного хранения информации;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ввода информации;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для подключения принтера к компьютеру.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5"/>
        </w:tabs>
        <w:spacing w:before="0" w:after="0" w:line="240" w:lineRule="auto"/>
        <w:ind w:left="440" w:right="260" w:hanging="4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lastRenderedPageBreak/>
        <w:t>Для подключения компьютера к телефонной сети используется:</w:t>
      </w:r>
    </w:p>
    <w:p w:rsidR="00B1452E" w:rsidRPr="00231885" w:rsidRDefault="00B1452E" w:rsidP="00B1452E">
      <w:pPr>
        <w:pStyle w:val="4"/>
        <w:shd w:val="clear" w:color="auto" w:fill="auto"/>
        <w:spacing w:before="0" w:after="0" w:line="240" w:lineRule="auto"/>
        <w:ind w:left="700" w:hanging="2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 модем;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факс;</w:t>
      </w:r>
    </w:p>
    <w:p w:rsidR="00B1452E" w:rsidRPr="00231885" w:rsidRDefault="00B1452E" w:rsidP="00B1452E">
      <w:pPr>
        <w:pStyle w:val="4"/>
        <w:shd w:val="clear" w:color="auto" w:fill="auto"/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</w:rPr>
        <w:t>сканер;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принтер;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30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монитор.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35"/>
        </w:tabs>
        <w:spacing w:before="0" w:after="0" w:line="240" w:lineRule="auto"/>
        <w:ind w:left="440" w:right="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Принцип программного управления работой компь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ютера предполагает: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19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двоичное кодирование данных в компьютере;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моделирование информационной деятельности человека при управлении компьютером;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необходимость использования операционной системы для синхронной работы аппаратных средств;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возможность выполнения без внешнего вмеша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тельства целой серии команд;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30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использование формул исчисления высказыва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ний для реализации команд в компьютере.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29"/>
        </w:tabs>
        <w:spacing w:before="0" w:after="0" w:line="240" w:lineRule="auto"/>
        <w:ind w:left="4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Файл — это: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однородный по смыслу блок данных, храня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щийся во внешней памяти и имеющий имя;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объект, характеризующийся именем, значением и типом;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совокупность индексированных переменных;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совокупность фактов и правил;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терм.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1"/>
        </w:tabs>
        <w:spacing w:before="0" w:after="0" w:line="240" w:lineRule="auto"/>
        <w:ind w:left="440" w:right="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Расширение имени файла, как правило, характе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ризует: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время создания файла;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19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объем файла;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место, занимаемое файлом на диске;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тип информации, содержащейся в файле;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4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место создания файла.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1"/>
        </w:tabs>
        <w:spacing w:before="0" w:after="0" w:line="240" w:lineRule="auto"/>
        <w:ind w:left="440" w:right="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Текстовый редактор представляет собой програм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мный продукт, входящий в состав:</w:t>
      </w:r>
    </w:p>
    <w:p w:rsidR="00B1452E" w:rsidRPr="00231885" w:rsidRDefault="00B1452E" w:rsidP="00B1452E">
      <w:pPr>
        <w:pStyle w:val="4"/>
        <w:shd w:val="clear" w:color="auto" w:fill="auto"/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 системного программного обеспечения;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 программирования;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прикладного программного обеспечения;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уникального программного обеспечения;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32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операционной системы.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0" w:line="240" w:lineRule="auto"/>
        <w:ind w:left="440" w:right="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Система управления базами данных представляет собой программный продукт, входящий в состав: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операционной системы;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системного программного обеспечения;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 программирования;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уникального программного обеспечения;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прикладного программного обеспечения,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2"/>
        </w:tabs>
        <w:spacing w:before="0" w:after="0" w:line="240" w:lineRule="auto"/>
        <w:ind w:left="440" w:right="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Операционная система представляет собой про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граммный продукт, входящий в состав: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прикладного программного обеспечения;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системного программного обеспечения;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системы управления базами данных;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 программирования;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уникального программного обеспечения.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0" w:line="240" w:lineRule="auto"/>
        <w:ind w:left="4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Операционная система — это: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совокупность основных устройств компьютера;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40" w:right="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система программирования на языке низкого уровня;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40" w:right="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набор программ, обеспечивающий совместную работу всех устройств компьютера и доступ поль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зователя к ним;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40" w:right="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совокупность программ, используемых для опе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раций с документами;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40" w:right="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программа для уничтожения компьютерных ви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русов.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0" w:line="240" w:lineRule="auto"/>
        <w:ind w:left="4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 xml:space="preserve">В файле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command</w:t>
      </w:r>
      <w:r w:rsidRPr="00231885">
        <w:rPr>
          <w:rFonts w:ascii="Times New Roman" w:hAnsi="Times New Roman" w:cs="Times New Roman"/>
          <w:sz w:val="24"/>
          <w:szCs w:val="24"/>
        </w:rPr>
        <w:t>.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231885">
        <w:rPr>
          <w:rFonts w:ascii="Times New Roman" w:hAnsi="Times New Roman" w:cs="Times New Roman"/>
          <w:sz w:val="24"/>
          <w:szCs w:val="24"/>
        </w:rPr>
        <w:t xml:space="preserve"> находятся: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внутренние команды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231885"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DOS</w:t>
      </w:r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40" w:right="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команды считывания в память файлов загрузки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231885"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DOS</w:t>
      </w:r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lastRenderedPageBreak/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внешние команды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231885"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DOS</w:t>
      </w:r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0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драйверы;</w:t>
      </w:r>
    </w:p>
    <w:p w:rsidR="00B1452E" w:rsidRPr="00231885" w:rsidRDefault="00B1452E" w:rsidP="00B1452E">
      <w:pPr>
        <w:pStyle w:val="4"/>
        <w:shd w:val="clear" w:color="auto" w:fill="auto"/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</w:rPr>
        <w:t>трансляторы.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Программы обслуживания устройств компьютера</w:t>
      </w:r>
    </w:p>
    <w:p w:rsidR="00B1452E" w:rsidRPr="00231885" w:rsidRDefault="00B1452E" w:rsidP="00B1452E">
      <w:pPr>
        <w:pStyle w:val="4"/>
        <w:shd w:val="clear" w:color="auto" w:fill="auto"/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называются: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загрузчиками;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0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драйверами;</w:t>
      </w:r>
    </w:p>
    <w:p w:rsidR="00B1452E" w:rsidRPr="00231885" w:rsidRDefault="00B1452E" w:rsidP="00B1452E">
      <w:pPr>
        <w:pStyle w:val="4"/>
        <w:shd w:val="clear" w:color="auto" w:fill="auto"/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</w:rPr>
        <w:t>трансляторами;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интерпретаторами;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компиляторами.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Маске ?</w:t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?р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>*.а?? соответствуют файл: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0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1885">
        <w:rPr>
          <w:rFonts w:ascii="Times New Roman" w:hAnsi="Times New Roman" w:cs="Times New Roman"/>
          <w:sz w:val="24"/>
          <w:szCs w:val="24"/>
          <w:lang w:val="en-US"/>
        </w:rPr>
        <w:t>ppepsi</w:t>
      </w:r>
      <w:proofErr w:type="spellEnd"/>
      <w:r w:rsidRPr="0023188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31885">
        <w:rPr>
          <w:rFonts w:ascii="Times New Roman" w:hAnsi="Times New Roman" w:cs="Times New Roman"/>
          <w:sz w:val="24"/>
          <w:szCs w:val="24"/>
          <w:lang w:val="en-US"/>
        </w:rPr>
        <w:t>abc</w:t>
      </w:r>
      <w:proofErr w:type="spellEnd"/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1885">
        <w:rPr>
          <w:rFonts w:ascii="Times New Roman" w:hAnsi="Times New Roman" w:cs="Times New Roman"/>
          <w:sz w:val="24"/>
          <w:szCs w:val="24"/>
          <w:lang w:val="en-US"/>
        </w:rPr>
        <w:t>pedgy</w:t>
      </w:r>
      <w:proofErr w:type="spellEnd"/>
      <w:r w:rsidRPr="0023188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31885">
        <w:rPr>
          <w:rFonts w:ascii="Times New Roman" w:hAnsi="Times New Roman" w:cs="Times New Roman"/>
          <w:sz w:val="24"/>
          <w:szCs w:val="24"/>
          <w:lang w:val="en-US"/>
        </w:rPr>
        <w:t>arj</w:t>
      </w:r>
      <w:proofErr w:type="spellEnd"/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0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pepper</w:t>
      </w:r>
      <w:r w:rsidRPr="0023188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31885">
        <w:rPr>
          <w:rFonts w:ascii="Times New Roman" w:hAnsi="Times New Roman" w:cs="Times New Roman"/>
          <w:sz w:val="24"/>
          <w:szCs w:val="24"/>
          <w:lang w:val="en-US"/>
        </w:rPr>
        <w:t>arj</w:t>
      </w:r>
      <w:proofErr w:type="spellEnd"/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1885">
        <w:rPr>
          <w:rFonts w:ascii="Times New Roman" w:hAnsi="Times New Roman" w:cs="Times New Roman"/>
          <w:sz w:val="24"/>
          <w:szCs w:val="24"/>
          <w:lang w:val="en-US"/>
        </w:rPr>
        <w:t>pepsi</w:t>
      </w:r>
      <w:proofErr w:type="spellEnd"/>
      <w:r w:rsidRPr="00231885">
        <w:rPr>
          <w:rFonts w:ascii="Times New Roman" w:hAnsi="Times New Roman" w:cs="Times New Roman"/>
          <w:sz w:val="24"/>
          <w:szCs w:val="24"/>
        </w:rPr>
        <w:t>.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fanta.doc.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0"/>
        </w:tabs>
        <w:spacing w:before="0"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Программы, встроенные в ПЗУ, входят в состав: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0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загрузчика ОС;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0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файла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IO</w:t>
      </w:r>
      <w:r w:rsidRPr="00231885">
        <w:rPr>
          <w:rFonts w:ascii="Times New Roman" w:hAnsi="Times New Roman" w:cs="Times New Roman"/>
          <w:sz w:val="24"/>
          <w:szCs w:val="24"/>
        </w:rPr>
        <w:t>.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SYS</w:t>
      </w:r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0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файла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MSDOS</w:t>
      </w:r>
      <w:r w:rsidRPr="00231885">
        <w:rPr>
          <w:rFonts w:ascii="Times New Roman" w:hAnsi="Times New Roman" w:cs="Times New Roman"/>
          <w:sz w:val="24"/>
          <w:szCs w:val="24"/>
        </w:rPr>
        <w:t>.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SYS</w:t>
      </w:r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0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BIOS</w:t>
      </w:r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файла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COMMAND.COM.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 xml:space="preserve">Внешние команды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231885"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DOS</w:t>
      </w:r>
      <w:r w:rsidRPr="00231885">
        <w:rPr>
          <w:rFonts w:ascii="Times New Roman" w:hAnsi="Times New Roman" w:cs="Times New Roman"/>
          <w:sz w:val="24"/>
          <w:szCs w:val="24"/>
        </w:rPr>
        <w:t xml:space="preserve"> содержатся: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0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в файле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COMMAND</w:t>
      </w:r>
      <w:r w:rsidRPr="00231885">
        <w:rPr>
          <w:rFonts w:ascii="Times New Roman" w:hAnsi="Times New Roman" w:cs="Times New Roman"/>
          <w:sz w:val="24"/>
          <w:szCs w:val="24"/>
        </w:rPr>
        <w:t>.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в файле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IO</w:t>
      </w:r>
      <w:r w:rsidRPr="00231885">
        <w:rPr>
          <w:rFonts w:ascii="Times New Roman" w:hAnsi="Times New Roman" w:cs="Times New Roman"/>
          <w:sz w:val="24"/>
          <w:szCs w:val="24"/>
        </w:rPr>
        <w:t>.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SYS</w:t>
      </w:r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0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в файле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MSDOS</w:t>
      </w:r>
      <w:r w:rsidRPr="00231885">
        <w:rPr>
          <w:rFonts w:ascii="Times New Roman" w:hAnsi="Times New Roman" w:cs="Times New Roman"/>
          <w:sz w:val="24"/>
          <w:szCs w:val="24"/>
        </w:rPr>
        <w:t>.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SYS</w:t>
      </w:r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в ПЗУ;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в виде отдельных файлов на диске.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2"/>
        </w:tabs>
        <w:spacing w:before="0"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 xml:space="preserve">Командой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MD</w:t>
      </w:r>
      <w:r w:rsidRPr="00231885">
        <w:rPr>
          <w:rFonts w:ascii="Times New Roman" w:hAnsi="Times New Roman" w:cs="Times New Roman"/>
          <w:sz w:val="24"/>
          <w:szCs w:val="24"/>
        </w:rPr>
        <w:t xml:space="preserve"> в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231885"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DOS</w:t>
      </w:r>
      <w:r w:rsidRPr="00231885">
        <w:rPr>
          <w:rFonts w:ascii="Times New Roman" w:hAnsi="Times New Roman" w:cs="Times New Roman"/>
          <w:sz w:val="24"/>
          <w:szCs w:val="24"/>
        </w:rPr>
        <w:t xml:space="preserve"> создается: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текстовый файл;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командный файл;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пустой каталог;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06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совокупность каталогов;</w:t>
      </w:r>
    </w:p>
    <w:p w:rsidR="00B1452E" w:rsidRDefault="00B1452E" w:rsidP="00B1452E">
      <w:pPr>
        <w:pStyle w:val="4"/>
        <w:shd w:val="clear" w:color="auto" w:fill="auto"/>
        <w:tabs>
          <w:tab w:val="left" w:pos="700"/>
        </w:tabs>
        <w:spacing w:before="0" w:after="0" w:line="240" w:lineRule="auto"/>
        <w:ind w:left="4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файл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IO.SYS.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0" w:line="240" w:lineRule="auto"/>
        <w:ind w:left="440" w:right="3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 xml:space="preserve">Команда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COPY</w:t>
      </w:r>
      <w:r w:rsidRPr="00231885">
        <w:rPr>
          <w:rFonts w:ascii="Times New Roman" w:hAnsi="Times New Roman" w:cs="Times New Roman"/>
          <w:sz w:val="24"/>
          <w:szCs w:val="24"/>
        </w:rPr>
        <w:t xml:space="preserve"> в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231885"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DOS</w:t>
      </w:r>
      <w:r w:rsidRPr="00231885">
        <w:rPr>
          <w:rFonts w:ascii="Times New Roman" w:hAnsi="Times New Roman" w:cs="Times New Roman"/>
          <w:sz w:val="24"/>
          <w:szCs w:val="24"/>
        </w:rPr>
        <w:t xml:space="preserve"> предназначена для копирования: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файлов и каталогов;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только текстовых файлов;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только каталогов;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только командных файлов;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утилит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MS DOS.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0" w:line="240" w:lineRule="auto"/>
        <w:ind w:left="440" w:right="3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 xml:space="preserve">Командой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31885">
        <w:rPr>
          <w:rFonts w:ascii="Times New Roman" w:hAnsi="Times New Roman" w:cs="Times New Roman"/>
          <w:sz w:val="24"/>
          <w:szCs w:val="24"/>
        </w:rPr>
        <w:t>:\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231885">
        <w:rPr>
          <w:rFonts w:ascii="Times New Roman" w:hAnsi="Times New Roman" w:cs="Times New Roman"/>
          <w:sz w:val="24"/>
          <w:szCs w:val="24"/>
        </w:rPr>
        <w:t>\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SYS</w:t>
      </w:r>
      <w:r w:rsidRPr="00231885">
        <w:rPr>
          <w:rFonts w:ascii="Times New Roman" w:hAnsi="Times New Roman" w:cs="Times New Roman"/>
          <w:sz w:val="24"/>
          <w:szCs w:val="24"/>
        </w:rPr>
        <w:t xml:space="preserve"> операционной системы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231885"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DOS</w:t>
      </w:r>
      <w:r w:rsidRPr="00231885">
        <w:rPr>
          <w:rFonts w:ascii="Times New Roman" w:hAnsi="Times New Roman" w:cs="Times New Roman"/>
          <w:sz w:val="24"/>
          <w:szCs w:val="24"/>
        </w:rPr>
        <w:t xml:space="preserve"> указывается путь к: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подкаталогу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SYS</w:t>
      </w:r>
      <w:r w:rsidRPr="00231885">
        <w:rPr>
          <w:rFonts w:ascii="Times New Roman" w:hAnsi="Times New Roman" w:cs="Times New Roman"/>
          <w:sz w:val="24"/>
          <w:szCs w:val="24"/>
        </w:rPr>
        <w:t xml:space="preserve"> корневого каталога;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файлам *.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SYS</w:t>
      </w:r>
      <w:r w:rsidRPr="00231885">
        <w:rPr>
          <w:rFonts w:ascii="Times New Roman" w:hAnsi="Times New Roman" w:cs="Times New Roman"/>
          <w:sz w:val="24"/>
          <w:szCs w:val="24"/>
        </w:rPr>
        <w:t xml:space="preserve"> каталога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подкаталогу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SYS</w:t>
      </w:r>
      <w:r w:rsidRPr="00231885">
        <w:rPr>
          <w:rFonts w:ascii="Times New Roman" w:hAnsi="Times New Roman" w:cs="Times New Roman"/>
          <w:sz w:val="24"/>
          <w:szCs w:val="24"/>
        </w:rPr>
        <w:t xml:space="preserve"> каталога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231885">
        <w:rPr>
          <w:rFonts w:ascii="Times New Roman" w:hAnsi="Times New Roman" w:cs="Times New Roman"/>
          <w:sz w:val="24"/>
          <w:szCs w:val="24"/>
        </w:rPr>
        <w:t>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подкаталогу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231885">
        <w:rPr>
          <w:rFonts w:ascii="Times New Roman" w:hAnsi="Times New Roman" w:cs="Times New Roman"/>
          <w:sz w:val="24"/>
          <w:szCs w:val="24"/>
        </w:rPr>
        <w:t xml:space="preserve"> корневого каталога;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файлу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SYS</w:t>
      </w:r>
      <w:r w:rsidRPr="00231885">
        <w:rPr>
          <w:rFonts w:ascii="Times New Roman" w:hAnsi="Times New Roman" w:cs="Times New Roman"/>
          <w:sz w:val="24"/>
          <w:szCs w:val="24"/>
        </w:rPr>
        <w:t xml:space="preserve"> подкаталога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231885">
        <w:rPr>
          <w:rFonts w:ascii="Times New Roman" w:hAnsi="Times New Roman" w:cs="Times New Roman"/>
          <w:sz w:val="24"/>
          <w:szCs w:val="24"/>
        </w:rPr>
        <w:t xml:space="preserve"> корневого каталога.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2"/>
        </w:tabs>
        <w:spacing w:before="0" w:after="0" w:line="240" w:lineRule="auto"/>
        <w:ind w:left="4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 xml:space="preserve">По команде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DIR</w:t>
      </w:r>
      <w:r w:rsidRPr="00231885">
        <w:rPr>
          <w:rFonts w:ascii="Times New Roman" w:hAnsi="Times New Roman" w:cs="Times New Roman"/>
          <w:sz w:val="24"/>
          <w:szCs w:val="24"/>
        </w:rPr>
        <w:t xml:space="preserve"> в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231885"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DOS</w:t>
      </w:r>
      <w:r w:rsidRPr="00231885">
        <w:rPr>
          <w:rFonts w:ascii="Times New Roman" w:hAnsi="Times New Roman" w:cs="Times New Roman"/>
          <w:sz w:val="24"/>
          <w:szCs w:val="24"/>
        </w:rPr>
        <w:t xml:space="preserve"> выводятся имена: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всех каталогов диска;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файлов и подкаталогов из текущего каталога;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всех файлов из корневого каталога;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всех подкаталогов из корневого каталога;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всех подкаталогов из текущего каталога.</w:t>
      </w:r>
    </w:p>
    <w:p w:rsidR="00B1452E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0" w:line="240" w:lineRule="auto"/>
        <w:ind w:left="4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 xml:space="preserve">Командный файл в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231885"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sz w:val="24"/>
          <w:szCs w:val="24"/>
          <w:lang w:val="en-US"/>
        </w:rPr>
        <w:t>DOS</w:t>
      </w:r>
      <w:r w:rsidRPr="00231885">
        <w:rPr>
          <w:rFonts w:ascii="Times New Roman" w:hAnsi="Times New Roman" w:cs="Times New Roman"/>
          <w:sz w:val="24"/>
          <w:szCs w:val="24"/>
        </w:rPr>
        <w:t xml:space="preserve"> имеет расширение</w:t>
      </w:r>
      <w:r w:rsidRPr="00B1452E">
        <w:rPr>
          <w:rFonts w:ascii="Times New Roman" w:hAnsi="Times New Roman" w:cs="Times New Roman"/>
          <w:sz w:val="24"/>
          <w:szCs w:val="24"/>
        </w:rPr>
        <w:t>:</w:t>
      </w:r>
    </w:p>
    <w:p w:rsidR="00B1452E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doc;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com;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sys;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exe;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bat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A0793" w:rsidRPr="009A0793" w:rsidRDefault="009A0793" w:rsidP="00F011D9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left="440" w:hanging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из файлов загружается раньше всех при загрузке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A0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DOS</w:t>
      </w:r>
      <w:r w:rsidRPr="009A0793">
        <w:rPr>
          <w:rFonts w:ascii="Times New Roman" w:hAnsi="Times New Roman" w:cs="Times New Roman"/>
          <w:sz w:val="24"/>
          <w:szCs w:val="24"/>
        </w:rPr>
        <w:t>?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CONFIG.SYS;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AUTOEXEC.BAT;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COMMAND.COM;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IO.SYS;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MSDOC.SYS.</w:t>
      </w:r>
    </w:p>
    <w:p w:rsidR="009A0793" w:rsidRDefault="009A0793" w:rsidP="00F011D9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Norton Commander </w:t>
      </w:r>
      <w:r>
        <w:rPr>
          <w:rFonts w:ascii="Times New Roman" w:hAnsi="Times New Roman" w:cs="Times New Roman"/>
          <w:sz w:val="24"/>
          <w:szCs w:val="24"/>
        </w:rPr>
        <w:t>представляет собой:</w:t>
      </w:r>
    </w:p>
    <w:p w:rsid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операционную систему;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программную оболочку </w:t>
      </w:r>
      <w:r>
        <w:rPr>
          <w:rFonts w:ascii="Times New Roman" w:hAnsi="Times New Roman" w:cs="Times New Roman"/>
          <w:sz w:val="24"/>
          <w:szCs w:val="24"/>
          <w:lang w:val="en-US"/>
        </w:rPr>
        <w:t>MS DOS;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программную оболочку </w:t>
      </w:r>
      <w:r>
        <w:rPr>
          <w:rFonts w:ascii="Times New Roman" w:hAnsi="Times New Roman" w:cs="Times New Roman"/>
          <w:sz w:val="24"/>
          <w:szCs w:val="24"/>
          <w:lang w:val="en-US"/>
        </w:rPr>
        <w:t>Windows;</w:t>
      </w:r>
    </w:p>
    <w:p w:rsid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редактор спрайтов;</w:t>
      </w:r>
    </w:p>
    <w:p w:rsid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интерпретатор языка программирования.</w:t>
      </w:r>
    </w:p>
    <w:p w:rsidR="009A0793" w:rsidRPr="009A0793" w:rsidRDefault="009A0793" w:rsidP="00F011D9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Имя файла,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запускающегося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Norton Commander: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Start.exe;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Autoexec.bat;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Nc.com;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Command.com.</w:t>
      </w:r>
    </w:p>
    <w:p w:rsidR="009A0793" w:rsidRDefault="009A0793" w:rsidP="00F011D9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справки в </w:t>
      </w:r>
      <w:r>
        <w:rPr>
          <w:rFonts w:ascii="Times New Roman" w:hAnsi="Times New Roman" w:cs="Times New Roman"/>
          <w:sz w:val="24"/>
          <w:szCs w:val="24"/>
          <w:lang w:val="en-US"/>
        </w:rPr>
        <w:t>Norton</w:t>
      </w:r>
      <w:r w:rsidRPr="009A0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Commander</w:t>
      </w:r>
      <w:r w:rsidRPr="009A0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служит клавиша: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F4;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F3;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F2;</w:t>
      </w:r>
    </w:p>
    <w:p w:rsidR="009A0793" w:rsidRP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F1;</w:t>
      </w:r>
    </w:p>
    <w:p w:rsidR="009A0793" w:rsidRDefault="009A0793" w:rsidP="00F011D9">
      <w:pPr>
        <w:pStyle w:val="4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F5.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50"/>
        </w:tabs>
        <w:spacing w:before="0" w:after="0" w:line="240" w:lineRule="auto"/>
        <w:ind w:left="4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Программой-архиватором называют: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1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программу для сжатия файлов;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7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программу резервного копирования файлов;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7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интерпретатор;</w:t>
      </w:r>
    </w:p>
    <w:p w:rsidR="00B1452E" w:rsidRPr="00231885" w:rsidRDefault="00B1452E" w:rsidP="00B1452E">
      <w:pPr>
        <w:pStyle w:val="4"/>
        <w:shd w:val="clear" w:color="auto" w:fill="auto"/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>ранслятор;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7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систему управления базами данных.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38"/>
        </w:tabs>
        <w:spacing w:before="0" w:after="0" w:line="240" w:lineRule="auto"/>
        <w:ind w:left="4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Архивный файл представляет собой файл: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1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которым долго не пользовались;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33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защищенный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 xml:space="preserve"> от копирования;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1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сжатый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 xml:space="preserve"> с помощью архиватора;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7"/>
        </w:tabs>
        <w:spacing w:before="0" w:after="0" w:line="240" w:lineRule="auto"/>
        <w:ind w:left="740" w:right="24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защищенный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 xml:space="preserve"> от несанкционированного досту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па;</w:t>
      </w:r>
    </w:p>
    <w:p w:rsidR="009A0793" w:rsidRDefault="00B1452E" w:rsidP="009A0793">
      <w:pPr>
        <w:pStyle w:val="4"/>
        <w:shd w:val="clear" w:color="auto" w:fill="auto"/>
        <w:tabs>
          <w:tab w:val="left" w:pos="733"/>
        </w:tabs>
        <w:spacing w:before="0" w:after="0" w:line="240" w:lineRule="auto"/>
        <w:ind w:left="740" w:hanging="3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зараженный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 xml:space="preserve"> компьютерным вирусом.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733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Степень сжатия файла зависит: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только от типа файла;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только от программы-архиватора;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53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от типа файла и программы-архиватора;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от производительности компьютера;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53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от объема оперативной памяти персонального компьютера,</w:t>
      </w:r>
      <w:r w:rsidR="009A0793">
        <w:rPr>
          <w:rFonts w:ascii="Times New Roman" w:hAnsi="Times New Roman" w:cs="Times New Roman"/>
          <w:sz w:val="24"/>
          <w:szCs w:val="24"/>
        </w:rPr>
        <w:t xml:space="preserve"> на котором производится архива</w:t>
      </w:r>
      <w:r w:rsidRPr="00231885">
        <w:rPr>
          <w:rFonts w:ascii="Times New Roman" w:hAnsi="Times New Roman" w:cs="Times New Roman"/>
          <w:sz w:val="24"/>
          <w:szCs w:val="24"/>
        </w:rPr>
        <w:t>ция файла.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38"/>
        </w:tabs>
        <w:spacing w:before="0" w:after="0" w:line="240" w:lineRule="auto"/>
        <w:ind w:left="4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 xml:space="preserve">Архивный файл отличается от </w:t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исходного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 xml:space="preserve"> тем, что: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доступ к нему занимает меньше времени;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он в большей степени удобен для редактирова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он легче защищается от вирусов;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он легче защищается от несанкционированного доступа;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он занимает меньше места на диске.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50"/>
        </w:tabs>
        <w:spacing w:before="0" w:after="0" w:line="240" w:lineRule="auto"/>
        <w:ind w:left="440" w:right="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 xml:space="preserve">С использованием архиватора </w:t>
      </w:r>
      <w:proofErr w:type="spellStart"/>
      <w:r w:rsidRPr="00231885">
        <w:rPr>
          <w:rFonts w:ascii="Times New Roman" w:hAnsi="Times New Roman" w:cs="Times New Roman"/>
          <w:sz w:val="24"/>
          <w:szCs w:val="24"/>
          <w:lang w:val="en-US"/>
        </w:rPr>
        <w:t>arj</w:t>
      </w:r>
      <w:proofErr w:type="spellEnd"/>
      <w:r w:rsidRPr="00231885">
        <w:rPr>
          <w:rFonts w:ascii="Times New Roman" w:hAnsi="Times New Roman" w:cs="Times New Roman"/>
          <w:sz w:val="24"/>
          <w:szCs w:val="24"/>
        </w:rPr>
        <w:t xml:space="preserve"> </w:t>
      </w:r>
      <w:r w:rsidR="009A0793">
        <w:rPr>
          <w:rFonts w:ascii="Times New Roman" w:hAnsi="Times New Roman" w:cs="Times New Roman"/>
          <w:sz w:val="24"/>
          <w:szCs w:val="24"/>
        </w:rPr>
        <w:t>лучше всего сжи</w:t>
      </w:r>
      <w:r w:rsidRPr="00231885">
        <w:rPr>
          <w:rFonts w:ascii="Times New Roman" w:hAnsi="Times New Roman" w:cs="Times New Roman"/>
          <w:sz w:val="24"/>
          <w:szCs w:val="24"/>
        </w:rPr>
        <w:t>маются: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тексты;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lastRenderedPageBreak/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рисунки;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фотографии;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видеофильмы;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53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игровые программы.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4"/>
        </w:tabs>
        <w:spacing w:before="0" w:after="0" w:line="240" w:lineRule="auto"/>
        <w:ind w:left="440" w:right="4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 основе метод</w:t>
      </w:r>
      <w:r w:rsidR="009A0793">
        <w:rPr>
          <w:rFonts w:ascii="Times New Roman" w:hAnsi="Times New Roman" w:cs="Times New Roman"/>
          <w:sz w:val="24"/>
          <w:szCs w:val="24"/>
        </w:rPr>
        <w:t>ов архивации изображений без по</w:t>
      </w:r>
      <w:r w:rsidRPr="00231885">
        <w:rPr>
          <w:rFonts w:ascii="Times New Roman" w:hAnsi="Times New Roman" w:cs="Times New Roman"/>
          <w:sz w:val="24"/>
          <w:szCs w:val="24"/>
        </w:rPr>
        <w:t>тери информации лежит: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идея учета того, что частоты появления разных байтов, кодирующих рисунок, различны;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идея учета </w:t>
      </w:r>
      <w:r w:rsidR="009A0793">
        <w:rPr>
          <w:rFonts w:ascii="Times New Roman" w:hAnsi="Times New Roman" w:cs="Times New Roman"/>
          <w:sz w:val="24"/>
          <w:szCs w:val="24"/>
        </w:rPr>
        <w:t>числа повторений одинаковых бай</w:t>
      </w:r>
      <w:r w:rsidRPr="00231885">
        <w:rPr>
          <w:rFonts w:ascii="Times New Roman" w:hAnsi="Times New Roman" w:cs="Times New Roman"/>
          <w:sz w:val="24"/>
          <w:szCs w:val="24"/>
        </w:rPr>
        <w:t>тов, кодирующих рисунок;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идея учета особенностей человеческого восприя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тия изображений;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идея учета малой избыточности кодируемого рисунка;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53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идея учета з</w:t>
      </w:r>
      <w:r w:rsidR="009A0793">
        <w:rPr>
          <w:rFonts w:ascii="Times New Roman" w:hAnsi="Times New Roman" w:cs="Times New Roman"/>
          <w:sz w:val="24"/>
          <w:szCs w:val="24"/>
        </w:rPr>
        <w:t>начительной избыточности кодиру</w:t>
      </w:r>
      <w:r w:rsidRPr="00231885">
        <w:rPr>
          <w:rFonts w:ascii="Times New Roman" w:hAnsi="Times New Roman" w:cs="Times New Roman"/>
          <w:sz w:val="24"/>
          <w:szCs w:val="24"/>
        </w:rPr>
        <w:t>емого рисунка.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50"/>
        </w:tabs>
        <w:spacing w:before="0" w:after="0" w:line="240" w:lineRule="auto"/>
        <w:ind w:left="460" w:hanging="44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Компьютерные вирусы: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возникают в связи со сбоями в аппаратных </w:t>
      </w:r>
      <w:r w:rsidR="009A0793">
        <w:rPr>
          <w:rFonts w:ascii="Times New Roman" w:hAnsi="Times New Roman" w:cs="Times New Roman"/>
          <w:sz w:val="24"/>
          <w:szCs w:val="24"/>
        </w:rPr>
        <w:t>сред</w:t>
      </w:r>
      <w:r w:rsidRPr="00231885">
        <w:rPr>
          <w:rFonts w:ascii="Times New Roman" w:hAnsi="Times New Roman" w:cs="Times New Roman"/>
          <w:sz w:val="24"/>
          <w:szCs w:val="24"/>
        </w:rPr>
        <w:t>ствах компьютера;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пишутся людьми специально для нанесения ущерба пользователям ПК;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зарождаются при работе неверно написанных программных продуктов;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являются следствием ошибок в операционной системе;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имеют биологическое происхождение.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4"/>
        </w:tabs>
        <w:spacing w:before="0" w:after="0" w:line="240" w:lineRule="auto"/>
        <w:ind w:left="460" w:right="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Отличительными</w:t>
      </w:r>
      <w:r w:rsidR="009A0793">
        <w:rPr>
          <w:rFonts w:ascii="Times New Roman" w:hAnsi="Times New Roman" w:cs="Times New Roman"/>
          <w:sz w:val="24"/>
          <w:szCs w:val="24"/>
        </w:rPr>
        <w:t xml:space="preserve"> особенностями компьютерного ви</w:t>
      </w:r>
      <w:r w:rsidRPr="00231885">
        <w:rPr>
          <w:rFonts w:ascii="Times New Roman" w:hAnsi="Times New Roman" w:cs="Times New Roman"/>
          <w:sz w:val="24"/>
          <w:szCs w:val="24"/>
        </w:rPr>
        <w:t>руса являются: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значительный объем программного кода;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необходимость запуска со стороны пользователя;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способность к повышению помехоустойчивости операционной системы;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маленький объем; способность к самостоятельному запуску и многократному копированию кода, к созданию помех корректной работе компьютера;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легкость распознавания.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4"/>
        </w:tabs>
        <w:spacing w:before="0" w:after="0" w:line="240" w:lineRule="auto"/>
        <w:ind w:left="460" w:hanging="44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Создание компьютерных вирусов является: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последствием сбоев операционной системы;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распространенным развлечением программистов;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побочным эффектом при разработке програм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много обеспечения;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преступлением;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right="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необходимым компонентом подготовки програм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мистов.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44"/>
        </w:tabs>
        <w:spacing w:before="0" w:after="0" w:line="240" w:lineRule="auto"/>
        <w:ind w:left="460" w:hanging="44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Загрузочные вирусы характеризуются тем, что: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поражают загрузочные секторы дисков;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поражают программы в начале их работы;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запускаются при загрузке компьютера;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изменяют весь код заражаемого файла;</w:t>
      </w:r>
    </w:p>
    <w:p w:rsidR="009A0793" w:rsidRPr="009A0793" w:rsidRDefault="00B1452E" w:rsidP="009A0793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всегда меняют начало и длину файла.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Файловый вирус: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поражает загрузочные секторы дисков;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всегда изменяет код заражаемого файла;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всегда меняет длину файла;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всегда меняет начало файла;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53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всегда меняет начало и длину файла.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58"/>
        </w:tabs>
        <w:spacing w:before="0"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Назначение антивирусных программ, называемых детекторами: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обнаружение и уничтожение вирусов;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right="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контроль возможных путей распространения компьютерных вирусов;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обнаружение компьютерных вирусов;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излечение зараженных файлов;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уничтожение зараженных файлов.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58"/>
        </w:tabs>
        <w:spacing w:before="0" w:after="0" w:line="240" w:lineRule="auto"/>
        <w:ind w:left="46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К антивирусным программам не относятся: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сторожа;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фаги;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ревизоры;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интерпретаторы;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вакцины.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58"/>
        </w:tabs>
        <w:spacing w:before="0" w:after="0" w:line="240" w:lineRule="auto"/>
        <w:ind w:left="46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Программное обеспечение ПК делится на виды: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операционное и инструментальное;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драйверы и утилиты;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операционные системы и операционные оболочки;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1"/>
        </w:tabs>
        <w:spacing w:before="0" w:after="0" w:line="240" w:lineRule="auto"/>
        <w:ind w:left="760" w:right="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обучающие программы и прикладные програм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мы;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53"/>
        </w:tabs>
        <w:spacing w:before="0" w:after="0" w:line="240" w:lineRule="auto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системное, специальное, прикладное.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58"/>
        </w:tabs>
        <w:spacing w:before="0" w:after="0" w:line="240" w:lineRule="auto"/>
        <w:ind w:left="460" w:right="6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Системное программное обеспечение ПК делится на виды: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right="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  <w:t>программы пользователей и обучаю</w:t>
      </w:r>
      <w:r w:rsidR="00F011D9">
        <w:rPr>
          <w:rFonts w:ascii="Times New Roman" w:hAnsi="Times New Roman" w:cs="Times New Roman"/>
          <w:sz w:val="24"/>
          <w:szCs w:val="24"/>
        </w:rPr>
        <w:t>щие програм</w:t>
      </w:r>
      <w:r w:rsidRPr="00231885">
        <w:rPr>
          <w:rFonts w:ascii="Times New Roman" w:hAnsi="Times New Roman" w:cs="Times New Roman"/>
          <w:sz w:val="24"/>
          <w:szCs w:val="24"/>
        </w:rPr>
        <w:t>мы;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47"/>
        </w:tabs>
        <w:spacing w:before="0" w:after="0" w:line="240" w:lineRule="auto"/>
        <w:ind w:left="760" w:right="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 xml:space="preserve">редакторы </w:t>
      </w:r>
      <w:r w:rsidR="00F011D9">
        <w:rPr>
          <w:rFonts w:ascii="Times New Roman" w:hAnsi="Times New Roman" w:cs="Times New Roman"/>
          <w:sz w:val="24"/>
          <w:szCs w:val="24"/>
        </w:rPr>
        <w:t>и системы обработки числовой ин</w:t>
      </w:r>
      <w:r w:rsidRPr="00231885">
        <w:rPr>
          <w:rFonts w:ascii="Times New Roman" w:hAnsi="Times New Roman" w:cs="Times New Roman"/>
          <w:sz w:val="24"/>
          <w:szCs w:val="24"/>
        </w:rPr>
        <w:t>формации;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операционные системы, операционные оболоч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ки, драйверы и утилиты;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системы искусственного интеллекта, ИПС, СУБД и АСУ;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32"/>
        </w:tabs>
        <w:spacing w:before="0" w:after="0" w:line="240" w:lineRule="auto"/>
        <w:ind w:left="7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системное, специальное, прикладное.</w:t>
      </w:r>
    </w:p>
    <w:p w:rsidR="00B1452E" w:rsidRPr="00231885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17"/>
        </w:tabs>
        <w:spacing w:before="0" w:after="0" w:line="240" w:lineRule="auto"/>
        <w:ind w:left="420" w:right="20" w:hanging="42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Специальное программно</w:t>
      </w:r>
      <w:r w:rsidR="00F011D9">
        <w:rPr>
          <w:rFonts w:ascii="Times New Roman" w:hAnsi="Times New Roman" w:cs="Times New Roman"/>
          <w:sz w:val="24"/>
          <w:szCs w:val="24"/>
        </w:rPr>
        <w:t>е обеспечение ПК делит</w:t>
      </w:r>
      <w:r w:rsidRPr="00231885">
        <w:rPr>
          <w:rFonts w:ascii="Times New Roman" w:hAnsi="Times New Roman" w:cs="Times New Roman"/>
          <w:sz w:val="24"/>
          <w:szCs w:val="24"/>
        </w:rPr>
        <w:t>ся на виды: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инструментальное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 xml:space="preserve"> (среда программирования) и сервисное (архиваторы и антивирусная защита);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драйверы и утилиты, операционные системы и операционные оболочки;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редакторы, системы искусственного интеллек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та, ИПС, СУБД и АСУ;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обучающие программы, прикладные программы, программы пользователей и игровые програм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мы;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32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системы обработки числовой информации и сис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темы искусственного интеллекта.</w:t>
      </w:r>
    </w:p>
    <w:p w:rsidR="00B1452E" w:rsidRPr="00F011D9" w:rsidRDefault="00B1452E" w:rsidP="00F011D9">
      <w:pPr>
        <w:pStyle w:val="4"/>
        <w:numPr>
          <w:ilvl w:val="0"/>
          <w:numId w:val="1"/>
        </w:numPr>
        <w:shd w:val="clear" w:color="auto" w:fill="auto"/>
        <w:tabs>
          <w:tab w:val="left" w:pos="422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1D9">
        <w:rPr>
          <w:rFonts w:ascii="Times New Roman" w:hAnsi="Times New Roman" w:cs="Times New Roman"/>
          <w:sz w:val="24"/>
          <w:szCs w:val="24"/>
        </w:rPr>
        <w:t>Прикладное программное обеспечение ПК делится</w:t>
      </w:r>
      <w:r w:rsidR="00F011D9" w:rsidRPr="00F011D9">
        <w:rPr>
          <w:rFonts w:ascii="Times New Roman" w:hAnsi="Times New Roman" w:cs="Times New Roman"/>
          <w:sz w:val="24"/>
          <w:szCs w:val="24"/>
        </w:rPr>
        <w:t xml:space="preserve"> </w:t>
      </w:r>
      <w:r w:rsidRPr="00F011D9">
        <w:rPr>
          <w:rFonts w:ascii="Times New Roman" w:hAnsi="Times New Roman" w:cs="Times New Roman"/>
          <w:sz w:val="24"/>
          <w:szCs w:val="24"/>
        </w:rPr>
        <w:t>на виды: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а)</w:t>
      </w:r>
      <w:r w:rsidRPr="0023188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1885">
        <w:rPr>
          <w:rFonts w:ascii="Times New Roman" w:hAnsi="Times New Roman" w:cs="Times New Roman"/>
          <w:sz w:val="24"/>
          <w:szCs w:val="24"/>
        </w:rPr>
        <w:t>инструментальное</w:t>
      </w:r>
      <w:proofErr w:type="gramEnd"/>
      <w:r w:rsidRPr="00231885">
        <w:rPr>
          <w:rFonts w:ascii="Times New Roman" w:hAnsi="Times New Roman" w:cs="Times New Roman"/>
          <w:sz w:val="24"/>
          <w:szCs w:val="24"/>
        </w:rPr>
        <w:t xml:space="preserve"> (среда программирования) и сервисное (архиваторы и антивирусная защита);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0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б)</w:t>
      </w:r>
      <w:r w:rsidRPr="00231885">
        <w:rPr>
          <w:rFonts w:ascii="Times New Roman" w:hAnsi="Times New Roman" w:cs="Times New Roman"/>
          <w:sz w:val="24"/>
          <w:szCs w:val="24"/>
        </w:rPr>
        <w:tab/>
        <w:t>драйверы и утилиты, операционные системы и операционные оболочки;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в)</w:t>
      </w:r>
      <w:r w:rsidRPr="00231885">
        <w:rPr>
          <w:rFonts w:ascii="Times New Roman" w:hAnsi="Times New Roman" w:cs="Times New Roman"/>
          <w:sz w:val="24"/>
          <w:szCs w:val="24"/>
        </w:rPr>
        <w:tab/>
        <w:t>прикладные, программы пользователей, драйве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ры и утилиты, операционные системы и опера</w:t>
      </w:r>
      <w:r w:rsidRPr="00231885">
        <w:rPr>
          <w:rFonts w:ascii="Times New Roman" w:hAnsi="Times New Roman" w:cs="Times New Roman"/>
          <w:sz w:val="24"/>
          <w:szCs w:val="24"/>
        </w:rPr>
        <w:softHyphen/>
        <w:t>ционные оболочки;</w:t>
      </w:r>
    </w:p>
    <w:p w:rsidR="00B1452E" w:rsidRPr="00231885" w:rsidRDefault="00B1452E" w:rsidP="00B1452E">
      <w:pPr>
        <w:pStyle w:val="4"/>
        <w:shd w:val="clear" w:color="auto" w:fill="auto"/>
        <w:tabs>
          <w:tab w:val="left" w:pos="726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г)</w:t>
      </w:r>
      <w:r w:rsidRPr="00231885">
        <w:rPr>
          <w:rFonts w:ascii="Times New Roman" w:hAnsi="Times New Roman" w:cs="Times New Roman"/>
          <w:sz w:val="24"/>
          <w:szCs w:val="24"/>
        </w:rPr>
        <w:tab/>
        <w:t>редакторы, системы искусственного интеллекта, ИПС, СУБД и АСУ, обучающие программы, прикладные программы, программы пользователей и игровые программы;</w:t>
      </w:r>
    </w:p>
    <w:p w:rsidR="00F13C84" w:rsidRDefault="00B1452E" w:rsidP="00F011D9">
      <w:pPr>
        <w:pStyle w:val="4"/>
        <w:shd w:val="clear" w:color="auto" w:fill="auto"/>
        <w:tabs>
          <w:tab w:val="left" w:pos="730"/>
        </w:tabs>
        <w:spacing w:before="0" w:after="0" w:line="240" w:lineRule="auto"/>
        <w:ind w:left="7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31885">
        <w:rPr>
          <w:rFonts w:ascii="Times New Roman" w:hAnsi="Times New Roman" w:cs="Times New Roman"/>
          <w:sz w:val="24"/>
          <w:szCs w:val="24"/>
        </w:rPr>
        <w:t>д)</w:t>
      </w:r>
      <w:r w:rsidRPr="00231885">
        <w:rPr>
          <w:rFonts w:ascii="Times New Roman" w:hAnsi="Times New Roman" w:cs="Times New Roman"/>
          <w:sz w:val="24"/>
          <w:szCs w:val="24"/>
        </w:rPr>
        <w:tab/>
        <w:t>системы обработки числовой информации и системы искусственного интеллекта.</w:t>
      </w:r>
    </w:p>
    <w:p w:rsidR="00F13C84" w:rsidRDefault="00F13C84" w:rsidP="00F13C84">
      <w:pPr>
        <w:pStyle w:val="4"/>
        <w:shd w:val="clear" w:color="auto" w:fill="auto"/>
        <w:tabs>
          <w:tab w:val="left" w:pos="7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13C84" w:rsidRDefault="00F13C84" w:rsidP="00F13C84">
      <w:pPr>
        <w:pStyle w:val="4"/>
        <w:shd w:val="clear" w:color="auto" w:fill="auto"/>
        <w:tabs>
          <w:tab w:val="left" w:pos="7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F13C84" w:rsidRPr="003E5F8A" w:rsidRDefault="00F13C84" w:rsidP="00F13C84">
      <w:pPr>
        <w:pStyle w:val="4"/>
        <w:shd w:val="clear" w:color="auto" w:fill="auto"/>
        <w:tabs>
          <w:tab w:val="left" w:pos="7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F13C84" w:rsidRPr="003E5F8A" w:rsidSect="00B1452E">
      <w:type w:val="nextColumn"/>
      <w:pgSz w:w="11906" w:h="16838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3B1" w:rsidRDefault="00FB43B1" w:rsidP="005A54FE">
      <w:r>
        <w:separator/>
      </w:r>
    </w:p>
  </w:endnote>
  <w:endnote w:type="continuationSeparator" w:id="0">
    <w:p w:rsidR="00FB43B1" w:rsidRDefault="00FB43B1" w:rsidP="005A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3B1" w:rsidRDefault="00FB43B1" w:rsidP="005A54FE">
      <w:r>
        <w:separator/>
      </w:r>
    </w:p>
  </w:footnote>
  <w:footnote w:type="continuationSeparator" w:id="0">
    <w:p w:rsidR="00FB43B1" w:rsidRDefault="00FB43B1" w:rsidP="005A5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34BB9"/>
    <w:multiLevelType w:val="multilevel"/>
    <w:tmpl w:val="6F86CE6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russianLower"/>
      <w:lvlText w:val="%2)"/>
      <w:lvlJc w:val="left"/>
      <w:pPr>
        <w:ind w:left="680" w:hanging="34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DF"/>
    <w:rsid w:val="000E0D00"/>
    <w:rsid w:val="000F255C"/>
    <w:rsid w:val="000F6288"/>
    <w:rsid w:val="00130EA7"/>
    <w:rsid w:val="001312A8"/>
    <w:rsid w:val="001431C4"/>
    <w:rsid w:val="00172DFC"/>
    <w:rsid w:val="0029775A"/>
    <w:rsid w:val="002B4CE8"/>
    <w:rsid w:val="00300598"/>
    <w:rsid w:val="00304938"/>
    <w:rsid w:val="00360E48"/>
    <w:rsid w:val="003754F2"/>
    <w:rsid w:val="003C4689"/>
    <w:rsid w:val="003E5F8A"/>
    <w:rsid w:val="00402230"/>
    <w:rsid w:val="004E3B65"/>
    <w:rsid w:val="004E7675"/>
    <w:rsid w:val="00522E1E"/>
    <w:rsid w:val="00555555"/>
    <w:rsid w:val="0055620E"/>
    <w:rsid w:val="005A54FE"/>
    <w:rsid w:val="005D3114"/>
    <w:rsid w:val="005F429D"/>
    <w:rsid w:val="006B6AD6"/>
    <w:rsid w:val="006C67CE"/>
    <w:rsid w:val="006E0AE1"/>
    <w:rsid w:val="00700B1E"/>
    <w:rsid w:val="00714B51"/>
    <w:rsid w:val="0073616B"/>
    <w:rsid w:val="0074238D"/>
    <w:rsid w:val="0075045D"/>
    <w:rsid w:val="00773837"/>
    <w:rsid w:val="00774913"/>
    <w:rsid w:val="00775558"/>
    <w:rsid w:val="00775D55"/>
    <w:rsid w:val="007B5149"/>
    <w:rsid w:val="0080152A"/>
    <w:rsid w:val="00863212"/>
    <w:rsid w:val="008B2097"/>
    <w:rsid w:val="009A0793"/>
    <w:rsid w:val="00A04E00"/>
    <w:rsid w:val="00AE76D0"/>
    <w:rsid w:val="00AF29DF"/>
    <w:rsid w:val="00B00531"/>
    <w:rsid w:val="00B1452E"/>
    <w:rsid w:val="00B2400A"/>
    <w:rsid w:val="00BC5084"/>
    <w:rsid w:val="00C35E14"/>
    <w:rsid w:val="00C8138D"/>
    <w:rsid w:val="00C94019"/>
    <w:rsid w:val="00CC7F85"/>
    <w:rsid w:val="00D1641A"/>
    <w:rsid w:val="00DA58C7"/>
    <w:rsid w:val="00DD6EE0"/>
    <w:rsid w:val="00E7321B"/>
    <w:rsid w:val="00EA3107"/>
    <w:rsid w:val="00EA76EF"/>
    <w:rsid w:val="00ED0C22"/>
    <w:rsid w:val="00EE5EDD"/>
    <w:rsid w:val="00F011D9"/>
    <w:rsid w:val="00F13C84"/>
    <w:rsid w:val="00FA5D79"/>
    <w:rsid w:val="00FB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58C7"/>
    <w:pPr>
      <w:spacing w:after="0" w:line="240" w:lineRule="auto"/>
    </w:pPr>
    <w:rPr>
      <w:rFonts w:ascii="MS Reference Sans Serif" w:eastAsia="MS Reference Sans Serif" w:hAnsi="MS Reference Sans Serif" w:cs="MS Reference Sans Serif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4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54FE"/>
  </w:style>
  <w:style w:type="paragraph" w:styleId="a5">
    <w:name w:val="footer"/>
    <w:basedOn w:val="a"/>
    <w:link w:val="a6"/>
    <w:uiPriority w:val="99"/>
    <w:unhideWhenUsed/>
    <w:rsid w:val="005A54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54FE"/>
  </w:style>
  <w:style w:type="paragraph" w:styleId="a7">
    <w:name w:val="Balloon Text"/>
    <w:basedOn w:val="a"/>
    <w:link w:val="a8"/>
    <w:uiPriority w:val="99"/>
    <w:semiHidden/>
    <w:unhideWhenUsed/>
    <w:rsid w:val="005A54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54FE"/>
    <w:rPr>
      <w:rFonts w:ascii="Tahoma" w:hAnsi="Tahoma" w:cs="Tahoma"/>
      <w:sz w:val="16"/>
      <w:szCs w:val="16"/>
    </w:rPr>
  </w:style>
  <w:style w:type="character" w:customStyle="1" w:styleId="51">
    <w:name w:val="Основной текст (51)_"/>
    <w:basedOn w:val="a0"/>
    <w:rsid w:val="00DA5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0">
    <w:name w:val="Основной текст (51)"/>
    <w:basedOn w:val="51"/>
    <w:rsid w:val="00DA5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1">
    <w:name w:val="Основной текст (51) + Полужирный"/>
    <w:basedOn w:val="51"/>
    <w:rsid w:val="00DA5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12">
    <w:name w:val="Основной текст (51) + Курсив"/>
    <w:basedOn w:val="51"/>
    <w:rsid w:val="00DA58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75">
    <w:name w:val="Основной текст (775)_"/>
    <w:basedOn w:val="a0"/>
    <w:link w:val="7750"/>
    <w:rsid w:val="00DA58C7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22Tahoma10pt0pt">
    <w:name w:val="Заголовок №2 (2) + Tahoma;10 pt;Не полужирный;Курсив;Интервал 0 pt"/>
    <w:basedOn w:val="a0"/>
    <w:rsid w:val="00DA58C7"/>
    <w:rPr>
      <w:rFonts w:ascii="Tahoma" w:eastAsia="Tahoma" w:hAnsi="Tahoma" w:cs="Tahoma"/>
      <w:b/>
      <w:bCs/>
      <w:i/>
      <w:iCs/>
      <w:smallCaps w:val="0"/>
      <w:strike w:val="0"/>
      <w:spacing w:val="10"/>
      <w:sz w:val="20"/>
      <w:szCs w:val="20"/>
    </w:rPr>
  </w:style>
  <w:style w:type="character" w:customStyle="1" w:styleId="22">
    <w:name w:val="Заголовок №2 (2)"/>
    <w:basedOn w:val="a0"/>
    <w:rsid w:val="00DA58C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 (3)_"/>
    <w:basedOn w:val="a0"/>
    <w:rsid w:val="00DA58C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30">
    <w:name w:val="Заголовок №3 (3)"/>
    <w:basedOn w:val="33"/>
    <w:rsid w:val="00DA58C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">
    <w:name w:val="Заголовок №6 (2)_"/>
    <w:basedOn w:val="a0"/>
    <w:link w:val="620"/>
    <w:rsid w:val="00DA58C7"/>
    <w:rPr>
      <w:rFonts w:ascii="Franklin Gothic Medium" w:eastAsia="Franklin Gothic Medium" w:hAnsi="Franklin Gothic Medium" w:cs="Franklin Gothic Medium"/>
      <w:sz w:val="20"/>
      <w:szCs w:val="20"/>
      <w:shd w:val="clear" w:color="auto" w:fill="FFFFFF"/>
    </w:rPr>
  </w:style>
  <w:style w:type="character" w:customStyle="1" w:styleId="5195pt">
    <w:name w:val="Основной текст (51) + 9;5 pt"/>
    <w:basedOn w:val="51"/>
    <w:rsid w:val="00DA5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511pt">
    <w:name w:val="Основной текст (51) + Курсив;Интервал 1 pt"/>
    <w:basedOn w:val="51"/>
    <w:rsid w:val="00DA58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5112pt">
    <w:name w:val="Основной текст (51) + 12 pt;Полужирный"/>
    <w:basedOn w:val="51"/>
    <w:rsid w:val="00DA5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customStyle="1" w:styleId="7750">
    <w:name w:val="Основной текст (775)"/>
    <w:basedOn w:val="a"/>
    <w:link w:val="775"/>
    <w:rsid w:val="00DA58C7"/>
    <w:pPr>
      <w:shd w:val="clear" w:color="auto" w:fill="FFFFFF"/>
      <w:spacing w:after="600" w:line="221" w:lineRule="exact"/>
      <w:ind w:hanging="62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620">
    <w:name w:val="Заголовок №6 (2)"/>
    <w:basedOn w:val="a"/>
    <w:link w:val="62"/>
    <w:rsid w:val="00DA58C7"/>
    <w:pPr>
      <w:shd w:val="clear" w:color="auto" w:fill="FFFFFF"/>
      <w:spacing w:after="180" w:line="0" w:lineRule="atLeast"/>
      <w:jc w:val="both"/>
      <w:outlineLvl w:val="5"/>
    </w:pPr>
    <w:rPr>
      <w:rFonts w:ascii="Franklin Gothic Medium" w:eastAsia="Franklin Gothic Medium" w:hAnsi="Franklin Gothic Medium" w:cs="Franklin Gothic Medium"/>
      <w:color w:val="auto"/>
      <w:sz w:val="20"/>
      <w:szCs w:val="20"/>
      <w:lang w:eastAsia="en-US"/>
    </w:rPr>
  </w:style>
  <w:style w:type="character" w:customStyle="1" w:styleId="42">
    <w:name w:val="Заголовок №4 (2)_"/>
    <w:basedOn w:val="a0"/>
    <w:link w:val="420"/>
    <w:rsid w:val="006B6AD6"/>
    <w:rPr>
      <w:rFonts w:ascii="Tahoma" w:eastAsia="Tahoma" w:hAnsi="Tahoma" w:cs="Tahoma"/>
      <w:spacing w:val="10"/>
      <w:sz w:val="20"/>
      <w:szCs w:val="20"/>
      <w:shd w:val="clear" w:color="auto" w:fill="FFFFFF"/>
    </w:rPr>
  </w:style>
  <w:style w:type="character" w:customStyle="1" w:styleId="42ArialNarrow11pt0pt">
    <w:name w:val="Заголовок №4 (2) + Arial Narrow;11 pt;Полужирный;Не курсив;Интервал 0 pt"/>
    <w:basedOn w:val="42"/>
    <w:rsid w:val="006B6AD6"/>
    <w:rPr>
      <w:rFonts w:ascii="Arial Narrow" w:eastAsia="Arial Narrow" w:hAnsi="Arial Narrow" w:cs="Arial Narrow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5175pt">
    <w:name w:val="Основной текст (51) + 7;5 pt;Полужирный"/>
    <w:basedOn w:val="a0"/>
    <w:rsid w:val="006B6A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175pt0">
    <w:name w:val="Основной текст (51) + 7;5 pt"/>
    <w:basedOn w:val="a0"/>
    <w:rsid w:val="006B6A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3">
    <w:name w:val="Заголовок №7 (3)_"/>
    <w:basedOn w:val="a0"/>
    <w:link w:val="730"/>
    <w:rsid w:val="006B6AD6"/>
    <w:rPr>
      <w:rFonts w:ascii="Franklin Gothic Medium" w:eastAsia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73-1pt">
    <w:name w:val="Заголовок №7 (3) + Интервал -1 pt"/>
    <w:basedOn w:val="73"/>
    <w:rsid w:val="006B6AD6"/>
    <w:rPr>
      <w:rFonts w:ascii="Franklin Gothic Medium" w:eastAsia="Franklin Gothic Medium" w:hAnsi="Franklin Gothic Medium" w:cs="Franklin Gothic Medium"/>
      <w:spacing w:val="-20"/>
      <w:sz w:val="19"/>
      <w:szCs w:val="19"/>
      <w:u w:val="single"/>
      <w:shd w:val="clear" w:color="auto" w:fill="FFFFFF"/>
    </w:rPr>
  </w:style>
  <w:style w:type="character" w:customStyle="1" w:styleId="73Tahoma20">
    <w:name w:val="Заголовок №7 (3) + Tahoma;Масштаб 20%"/>
    <w:basedOn w:val="73"/>
    <w:rsid w:val="006B6AD6"/>
    <w:rPr>
      <w:rFonts w:ascii="Tahoma" w:eastAsia="Tahoma" w:hAnsi="Tahoma" w:cs="Tahoma"/>
      <w:w w:val="20"/>
      <w:sz w:val="19"/>
      <w:szCs w:val="19"/>
      <w:u w:val="single"/>
      <w:shd w:val="clear" w:color="auto" w:fill="FFFFFF"/>
    </w:rPr>
  </w:style>
  <w:style w:type="character" w:customStyle="1" w:styleId="7751">
    <w:name w:val="Основной текст (775) + Полужирный"/>
    <w:basedOn w:val="775"/>
    <w:rsid w:val="006B6A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77510pt">
    <w:name w:val="Основной текст (775) + 10 pt;Курсив"/>
    <w:basedOn w:val="775"/>
    <w:rsid w:val="006B6A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420">
    <w:name w:val="Заголовок №4 (2)"/>
    <w:basedOn w:val="a"/>
    <w:link w:val="42"/>
    <w:rsid w:val="006B6AD6"/>
    <w:pPr>
      <w:shd w:val="clear" w:color="auto" w:fill="FFFFFF"/>
      <w:spacing w:after="180" w:line="0" w:lineRule="atLeast"/>
      <w:outlineLvl w:val="3"/>
    </w:pPr>
    <w:rPr>
      <w:rFonts w:ascii="Tahoma" w:eastAsia="Tahoma" w:hAnsi="Tahoma" w:cs="Tahoma"/>
      <w:color w:val="auto"/>
      <w:spacing w:val="10"/>
      <w:sz w:val="20"/>
      <w:szCs w:val="20"/>
      <w:lang w:eastAsia="en-US"/>
    </w:rPr>
  </w:style>
  <w:style w:type="paragraph" w:customStyle="1" w:styleId="730">
    <w:name w:val="Заголовок №7 (3)"/>
    <w:basedOn w:val="a"/>
    <w:link w:val="73"/>
    <w:rsid w:val="006B6AD6"/>
    <w:pPr>
      <w:shd w:val="clear" w:color="auto" w:fill="FFFFFF"/>
      <w:spacing w:before="300" w:after="240" w:line="0" w:lineRule="atLeast"/>
      <w:ind w:hanging="320"/>
      <w:outlineLvl w:val="6"/>
    </w:pPr>
    <w:rPr>
      <w:rFonts w:ascii="Franklin Gothic Medium" w:eastAsia="Franklin Gothic Medium" w:hAnsi="Franklin Gothic Medium" w:cs="Franklin Gothic Medium"/>
      <w:color w:val="auto"/>
      <w:sz w:val="19"/>
      <w:szCs w:val="19"/>
      <w:lang w:eastAsia="en-US"/>
    </w:rPr>
  </w:style>
  <w:style w:type="paragraph" w:styleId="a9">
    <w:name w:val="List Paragraph"/>
    <w:basedOn w:val="a"/>
    <w:uiPriority w:val="34"/>
    <w:qFormat/>
    <w:rsid w:val="00522E1E"/>
    <w:pPr>
      <w:ind w:left="720"/>
      <w:contextualSpacing/>
    </w:pPr>
  </w:style>
  <w:style w:type="character" w:customStyle="1" w:styleId="aa">
    <w:name w:val="Колонтитул_"/>
    <w:basedOn w:val="a0"/>
    <w:link w:val="ab"/>
    <w:rsid w:val="00EA3107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;Полужирный"/>
    <w:basedOn w:val="aa"/>
    <w:rsid w:val="00EA3107"/>
    <w:rPr>
      <w:rFonts w:eastAsia="Times New Roman" w:cs="Times New Roman"/>
      <w:b/>
      <w:bCs/>
      <w:spacing w:val="0"/>
      <w:sz w:val="24"/>
      <w:szCs w:val="24"/>
      <w:shd w:val="clear" w:color="auto" w:fill="FFFFFF"/>
    </w:rPr>
  </w:style>
  <w:style w:type="character" w:customStyle="1" w:styleId="617">
    <w:name w:val="Основной текст (617)_"/>
    <w:basedOn w:val="a0"/>
    <w:rsid w:val="00EA310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5">
    <w:name w:val="Основной текст (15)_"/>
    <w:basedOn w:val="a0"/>
    <w:link w:val="150"/>
    <w:rsid w:val="00EA3107"/>
    <w:rPr>
      <w:rFonts w:ascii="Arial Narrow" w:eastAsia="Arial Narrow" w:hAnsi="Arial Narrow" w:cs="Arial Narrow"/>
      <w:szCs w:val="24"/>
      <w:shd w:val="clear" w:color="auto" w:fill="FFFFFF"/>
    </w:rPr>
  </w:style>
  <w:style w:type="character" w:customStyle="1" w:styleId="807">
    <w:name w:val="Основной текст (807)_"/>
    <w:basedOn w:val="a0"/>
    <w:link w:val="8070"/>
    <w:rsid w:val="00EA3107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14">
    <w:name w:val="Подпись к таблице (14)_"/>
    <w:basedOn w:val="a0"/>
    <w:link w:val="140"/>
    <w:rsid w:val="00EA3107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800">
    <w:name w:val="Основной текст (800)_"/>
    <w:basedOn w:val="a0"/>
    <w:link w:val="8000"/>
    <w:rsid w:val="00EA3107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808">
    <w:name w:val="Основной текст (808)_"/>
    <w:basedOn w:val="a0"/>
    <w:link w:val="8080"/>
    <w:rsid w:val="00EA3107"/>
    <w:rPr>
      <w:rFonts w:eastAsia="Times New Roman" w:cs="Times New Roman"/>
      <w:sz w:val="17"/>
      <w:szCs w:val="17"/>
      <w:shd w:val="clear" w:color="auto" w:fill="FFFFFF"/>
    </w:rPr>
  </w:style>
  <w:style w:type="character" w:customStyle="1" w:styleId="6170">
    <w:name w:val="Основной текст (617)"/>
    <w:basedOn w:val="617"/>
    <w:rsid w:val="00EA310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7Tahoma10pt0pt">
    <w:name w:val="Основной текст (617) + Tahoma;10 pt;Не полужирный;Курсив;Интервал 0 pt"/>
    <w:basedOn w:val="617"/>
    <w:rsid w:val="00EA3107"/>
    <w:rPr>
      <w:rFonts w:ascii="Tahoma" w:eastAsia="Tahoma" w:hAnsi="Tahoma" w:cs="Tahoma"/>
      <w:b/>
      <w:bCs/>
      <w:i/>
      <w:iCs/>
      <w:smallCaps w:val="0"/>
      <w:strike w:val="0"/>
      <w:spacing w:val="10"/>
      <w:sz w:val="20"/>
      <w:szCs w:val="20"/>
    </w:rPr>
  </w:style>
  <w:style w:type="character" w:customStyle="1" w:styleId="15TimesNewRoman95pt">
    <w:name w:val="Основной текст (15) + Times New Roman;9;5 pt;Не полужирный"/>
    <w:basedOn w:val="15"/>
    <w:rsid w:val="00EA3107"/>
    <w:rPr>
      <w:rFonts w:ascii="Times New Roman" w:eastAsia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15TimesNewRoman10pt">
    <w:name w:val="Основной текст (15) + Times New Roman;10 pt"/>
    <w:basedOn w:val="15"/>
    <w:rsid w:val="00EA3107"/>
    <w:rPr>
      <w:rFonts w:ascii="Times New Roman" w:eastAsia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15TimesNewRoman10pt0">
    <w:name w:val="Основной текст (15) + Times New Roman;10 pt;Не полужирный;Курсив"/>
    <w:basedOn w:val="15"/>
    <w:rsid w:val="00EA3107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5TimesNewRoman10pt1">
    <w:name w:val="Основной текст (15) + Times New Roman;10 pt;Не полужирный"/>
    <w:basedOn w:val="15"/>
    <w:rsid w:val="00EA3107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775ArialNarrow8pt">
    <w:name w:val="Основной текст (775) + Arial Narrow;8 pt;Курсив"/>
    <w:basedOn w:val="775"/>
    <w:rsid w:val="00EA3107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3">
    <w:name w:val="Подпись к таблице (23)_"/>
    <w:basedOn w:val="a0"/>
    <w:link w:val="230"/>
    <w:rsid w:val="00EA3107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24">
    <w:name w:val="Подпись к таблице (24)_"/>
    <w:basedOn w:val="a0"/>
    <w:link w:val="240"/>
    <w:rsid w:val="00EA3107"/>
    <w:rPr>
      <w:rFonts w:eastAsia="Times New Roman" w:cs="Times New Roman"/>
      <w:sz w:val="17"/>
      <w:szCs w:val="17"/>
      <w:shd w:val="clear" w:color="auto" w:fill="FFFFFF"/>
    </w:rPr>
  </w:style>
  <w:style w:type="character" w:customStyle="1" w:styleId="77510pt0">
    <w:name w:val="Основной текст (775) + 10 pt;Полужирный"/>
    <w:basedOn w:val="775"/>
    <w:rsid w:val="00EA3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EA310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50">
    <w:name w:val="Основной текст (15)"/>
    <w:basedOn w:val="a"/>
    <w:link w:val="15"/>
    <w:rsid w:val="00EA3107"/>
    <w:pPr>
      <w:shd w:val="clear" w:color="auto" w:fill="FFFFFF"/>
      <w:spacing w:line="0" w:lineRule="atLeast"/>
    </w:pPr>
    <w:rPr>
      <w:rFonts w:ascii="Arial Narrow" w:eastAsia="Arial Narrow" w:hAnsi="Arial Narrow" w:cs="Arial Narrow"/>
      <w:color w:val="auto"/>
      <w:lang w:eastAsia="en-US"/>
    </w:rPr>
  </w:style>
  <w:style w:type="paragraph" w:customStyle="1" w:styleId="8070">
    <w:name w:val="Основной текст (807)"/>
    <w:basedOn w:val="a"/>
    <w:link w:val="807"/>
    <w:rsid w:val="00EA31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40">
    <w:name w:val="Подпись к таблице (14)"/>
    <w:basedOn w:val="a"/>
    <w:link w:val="14"/>
    <w:rsid w:val="00EA310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8000">
    <w:name w:val="Основной текст (800)"/>
    <w:basedOn w:val="a"/>
    <w:link w:val="800"/>
    <w:rsid w:val="00EA3107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/>
    </w:rPr>
  </w:style>
  <w:style w:type="paragraph" w:customStyle="1" w:styleId="8080">
    <w:name w:val="Основной текст (808)"/>
    <w:basedOn w:val="a"/>
    <w:link w:val="808"/>
    <w:rsid w:val="00EA3107"/>
    <w:pPr>
      <w:shd w:val="clear" w:color="auto" w:fill="FFFFFF"/>
      <w:spacing w:line="0" w:lineRule="atLeast"/>
      <w:ind w:hanging="520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30">
    <w:name w:val="Подпись к таблице (23)"/>
    <w:basedOn w:val="a"/>
    <w:link w:val="23"/>
    <w:rsid w:val="00EA3107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240">
    <w:name w:val="Подпись к таблице (24)"/>
    <w:basedOn w:val="a"/>
    <w:link w:val="24"/>
    <w:rsid w:val="00EA31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table" w:styleId="ac">
    <w:name w:val="Table Grid"/>
    <w:basedOn w:val="a1"/>
    <w:uiPriority w:val="59"/>
    <w:rsid w:val="00775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130EA7"/>
    <w:rPr>
      <w:color w:val="3B98D3"/>
      <w:u w:val="single"/>
    </w:rPr>
  </w:style>
  <w:style w:type="character" w:customStyle="1" w:styleId="52">
    <w:name w:val="Заголовок №5 (2)_"/>
    <w:basedOn w:val="a0"/>
    <w:link w:val="520"/>
    <w:rsid w:val="00130EA7"/>
    <w:rPr>
      <w:rFonts w:ascii="Arial Narrow" w:eastAsia="Arial Narrow" w:hAnsi="Arial Narrow" w:cs="Arial Narrow"/>
      <w:sz w:val="22"/>
      <w:shd w:val="clear" w:color="auto" w:fill="FFFFFF"/>
    </w:rPr>
  </w:style>
  <w:style w:type="paragraph" w:customStyle="1" w:styleId="520">
    <w:name w:val="Заголовок №5 (2)"/>
    <w:basedOn w:val="a"/>
    <w:link w:val="52"/>
    <w:rsid w:val="00130EA7"/>
    <w:pPr>
      <w:shd w:val="clear" w:color="auto" w:fill="FFFFFF"/>
      <w:spacing w:before="600" w:after="180" w:line="283" w:lineRule="exact"/>
      <w:ind w:hanging="300"/>
      <w:outlineLvl w:val="4"/>
    </w:pPr>
    <w:rPr>
      <w:rFonts w:ascii="Arial Narrow" w:eastAsia="Arial Narrow" w:hAnsi="Arial Narrow" w:cs="Arial Narrow"/>
      <w:color w:val="auto"/>
      <w:sz w:val="22"/>
      <w:szCs w:val="22"/>
      <w:lang w:eastAsia="en-US"/>
    </w:rPr>
  </w:style>
  <w:style w:type="character" w:styleId="ae">
    <w:name w:val="FollowedHyperlink"/>
    <w:basedOn w:val="a0"/>
    <w:uiPriority w:val="99"/>
    <w:semiHidden/>
    <w:unhideWhenUsed/>
    <w:rsid w:val="00130EA7"/>
    <w:rPr>
      <w:color w:val="800080" w:themeColor="followedHyperlink"/>
      <w:u w:val="single"/>
    </w:rPr>
  </w:style>
  <w:style w:type="character" w:customStyle="1" w:styleId="af">
    <w:name w:val="Основной текст_"/>
    <w:basedOn w:val="a0"/>
    <w:link w:val="4"/>
    <w:rsid w:val="0029775A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"/>
    <w:rsid w:val="0029775A"/>
    <w:pPr>
      <w:shd w:val="clear" w:color="auto" w:fill="FFFFFF"/>
      <w:spacing w:before="840" w:after="2220" w:line="0" w:lineRule="atLeast"/>
      <w:ind w:hanging="480"/>
      <w:jc w:val="center"/>
    </w:pPr>
    <w:rPr>
      <w:rFonts w:ascii="Century Schoolbook" w:eastAsia="Century Schoolbook" w:hAnsi="Century Schoolbook" w:cs="Century Schoolbook"/>
      <w:color w:val="auto"/>
      <w:sz w:val="23"/>
      <w:szCs w:val="23"/>
      <w:lang w:eastAsia="en-US"/>
    </w:rPr>
  </w:style>
  <w:style w:type="character" w:customStyle="1" w:styleId="53pt">
    <w:name w:val="Основной текст (5) + Курсив;Интервал 3 pt"/>
    <w:basedOn w:val="a0"/>
    <w:rsid w:val="0029775A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60"/>
      <w:sz w:val="19"/>
      <w:szCs w:val="19"/>
    </w:rPr>
  </w:style>
  <w:style w:type="character" w:customStyle="1" w:styleId="af0">
    <w:name w:val="Основной текст + Полужирный"/>
    <w:basedOn w:val="af"/>
    <w:rsid w:val="0029775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95pt">
    <w:name w:val="Основной текст + 9;5 pt;Полужирный;Курсив"/>
    <w:basedOn w:val="af"/>
    <w:rsid w:val="00EA76EF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pt">
    <w:name w:val="Основной текст + 11 pt;Полужирный;Курсив"/>
    <w:basedOn w:val="af"/>
    <w:rsid w:val="00EA76EF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3">
    <w:name w:val="Заголовок №4 (3)_"/>
    <w:basedOn w:val="a0"/>
    <w:link w:val="430"/>
    <w:rsid w:val="00E7321B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character" w:customStyle="1" w:styleId="4395pt">
    <w:name w:val="Заголовок №4 (3) + 9;5 pt;Полужирный;Курсив"/>
    <w:basedOn w:val="43"/>
    <w:rsid w:val="00E7321B"/>
    <w:rPr>
      <w:rFonts w:ascii="Century Schoolbook" w:eastAsia="Century Schoolbook" w:hAnsi="Century Schoolbook" w:cs="Century Schoolbook"/>
      <w:b/>
      <w:bCs/>
      <w:i/>
      <w:iCs/>
      <w:sz w:val="19"/>
      <w:szCs w:val="19"/>
      <w:shd w:val="clear" w:color="auto" w:fill="FFFFFF"/>
    </w:rPr>
  </w:style>
  <w:style w:type="paragraph" w:customStyle="1" w:styleId="430">
    <w:name w:val="Заголовок №4 (3)"/>
    <w:basedOn w:val="a"/>
    <w:link w:val="43"/>
    <w:rsid w:val="00E7321B"/>
    <w:pPr>
      <w:shd w:val="clear" w:color="auto" w:fill="FFFFFF"/>
      <w:spacing w:line="328" w:lineRule="exact"/>
      <w:ind w:hanging="300"/>
      <w:jc w:val="both"/>
      <w:outlineLvl w:val="3"/>
    </w:pPr>
    <w:rPr>
      <w:rFonts w:ascii="Century Schoolbook" w:eastAsia="Century Schoolbook" w:hAnsi="Century Schoolbook" w:cs="Century Schoolbook"/>
      <w:color w:val="auto"/>
      <w:sz w:val="23"/>
      <w:szCs w:val="23"/>
      <w:lang w:eastAsia="en-US"/>
    </w:rPr>
  </w:style>
  <w:style w:type="character" w:customStyle="1" w:styleId="4pt">
    <w:name w:val="Основной текст + Интервал 4 pt"/>
    <w:basedOn w:val="af"/>
    <w:rsid w:val="00E7321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80"/>
      <w:sz w:val="23"/>
      <w:szCs w:val="23"/>
      <w:shd w:val="clear" w:color="auto" w:fill="FFFFFF"/>
    </w:rPr>
  </w:style>
  <w:style w:type="character" w:customStyle="1" w:styleId="1">
    <w:name w:val="Оглавление 1 Знак"/>
    <w:basedOn w:val="a0"/>
    <w:link w:val="10"/>
    <w:rsid w:val="002B4CE8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styleId="10">
    <w:name w:val="toc 1"/>
    <w:basedOn w:val="a"/>
    <w:link w:val="1"/>
    <w:autoRedefine/>
    <w:rsid w:val="002B4CE8"/>
    <w:pPr>
      <w:shd w:val="clear" w:color="auto" w:fill="FFFFFF"/>
      <w:spacing w:before="120" w:after="120" w:line="0" w:lineRule="atLeast"/>
      <w:ind w:hanging="420"/>
    </w:pPr>
    <w:rPr>
      <w:rFonts w:ascii="Century Schoolbook" w:eastAsia="Century Schoolbook" w:hAnsi="Century Schoolbook" w:cs="Century Schoolbook"/>
      <w:color w:val="auto"/>
      <w:sz w:val="23"/>
      <w:szCs w:val="23"/>
      <w:lang w:eastAsia="en-US"/>
    </w:rPr>
  </w:style>
  <w:style w:type="character" w:customStyle="1" w:styleId="12pt0">
    <w:name w:val="Основной текст + 12 pt;Курсив"/>
    <w:basedOn w:val="af"/>
    <w:rsid w:val="003C4689"/>
    <w:rPr>
      <w:rFonts w:ascii="Century Schoolbook" w:eastAsia="Century Schoolbook" w:hAnsi="Century Schoolbook" w:cs="Century Schoolbook"/>
      <w:i/>
      <w:iCs/>
      <w:sz w:val="24"/>
      <w:szCs w:val="24"/>
      <w:shd w:val="clear" w:color="auto" w:fill="FFFFFF"/>
    </w:rPr>
  </w:style>
  <w:style w:type="character" w:customStyle="1" w:styleId="2pt">
    <w:name w:val="Основной текст + Курсив;Интервал 2 pt"/>
    <w:basedOn w:val="af"/>
    <w:rsid w:val="003C4689"/>
    <w:rPr>
      <w:rFonts w:ascii="Century Schoolbook" w:eastAsia="Century Schoolbook" w:hAnsi="Century Schoolbook" w:cs="Century Schoolbook"/>
      <w:i/>
      <w:iCs/>
      <w:spacing w:val="40"/>
      <w:sz w:val="23"/>
      <w:szCs w:val="23"/>
      <w:shd w:val="clear" w:color="auto" w:fill="FFFFFF"/>
    </w:rPr>
  </w:style>
  <w:style w:type="character" w:customStyle="1" w:styleId="Calibri125pt1pt">
    <w:name w:val="Основной текст + Calibri;12;5 pt;Курсив;Интервал 1 pt"/>
    <w:basedOn w:val="af"/>
    <w:rsid w:val="003C4689"/>
    <w:rPr>
      <w:rFonts w:ascii="Calibri" w:eastAsia="Calibri" w:hAnsi="Calibri" w:cs="Calibri"/>
      <w:i/>
      <w:iCs/>
      <w:spacing w:val="20"/>
      <w:sz w:val="25"/>
      <w:szCs w:val="25"/>
      <w:shd w:val="clear" w:color="auto" w:fill="FFFFFF"/>
    </w:rPr>
  </w:style>
  <w:style w:type="character" w:customStyle="1" w:styleId="MicrosoftSansSerif10pt0pt">
    <w:name w:val="Основной текст + Microsoft Sans Serif;10 pt;Интервал 0 pt"/>
    <w:basedOn w:val="af"/>
    <w:rsid w:val="003C4689"/>
    <w:rPr>
      <w:rFonts w:ascii="Microsoft Sans Serif" w:eastAsia="Microsoft Sans Serif" w:hAnsi="Microsoft Sans Serif" w:cs="Microsoft Sans Serif"/>
      <w:spacing w:val="-10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3C4689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f"/>
    <w:rsid w:val="003C4689"/>
    <w:rPr>
      <w:rFonts w:ascii="Century Schoolbook" w:eastAsia="Century Schoolbook" w:hAnsi="Century Schoolbook" w:cs="Century Schoolbook"/>
      <w:spacing w:val="30"/>
      <w:sz w:val="23"/>
      <w:szCs w:val="23"/>
      <w:shd w:val="clear" w:color="auto" w:fill="FFFFFF"/>
    </w:rPr>
  </w:style>
  <w:style w:type="character" w:customStyle="1" w:styleId="11">
    <w:name w:val="Основной текст (11)"/>
    <w:basedOn w:val="a0"/>
    <w:rsid w:val="003C468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pt">
    <w:name w:val="Основной текст + 10 pt;Курсив"/>
    <w:basedOn w:val="af"/>
    <w:rsid w:val="003C4689"/>
    <w:rPr>
      <w:rFonts w:ascii="Century Schoolbook" w:eastAsia="Century Schoolbook" w:hAnsi="Century Schoolbook" w:cs="Century Schoolbook"/>
      <w:i/>
      <w:iCs/>
      <w:sz w:val="20"/>
      <w:szCs w:val="20"/>
      <w:shd w:val="clear" w:color="auto" w:fill="FFFFFF"/>
      <w:lang w:val="en-US"/>
    </w:rPr>
  </w:style>
  <w:style w:type="character" w:customStyle="1" w:styleId="17">
    <w:name w:val="Основной текст (17)_"/>
    <w:basedOn w:val="a0"/>
    <w:link w:val="170"/>
    <w:rsid w:val="003C4689"/>
    <w:rPr>
      <w:rFonts w:ascii="Century Schoolbook" w:eastAsia="Century Schoolbook" w:hAnsi="Century Schoolbook" w:cs="Century Schoolbook"/>
      <w:sz w:val="11"/>
      <w:szCs w:val="11"/>
      <w:shd w:val="clear" w:color="auto" w:fill="FFFFFF"/>
      <w:lang w:val="en-US"/>
    </w:rPr>
  </w:style>
  <w:style w:type="paragraph" w:customStyle="1" w:styleId="170">
    <w:name w:val="Основной текст (17)"/>
    <w:basedOn w:val="a"/>
    <w:link w:val="17"/>
    <w:rsid w:val="003C4689"/>
    <w:pPr>
      <w:shd w:val="clear" w:color="auto" w:fill="FFFFFF"/>
      <w:spacing w:before="120" w:line="300" w:lineRule="exact"/>
    </w:pPr>
    <w:rPr>
      <w:rFonts w:ascii="Century Schoolbook" w:eastAsia="Century Schoolbook" w:hAnsi="Century Schoolbook" w:cs="Century Schoolbook"/>
      <w:color w:val="auto"/>
      <w:sz w:val="11"/>
      <w:szCs w:val="11"/>
      <w:lang w:val="en-US" w:eastAsia="en-US"/>
    </w:rPr>
  </w:style>
  <w:style w:type="character" w:customStyle="1" w:styleId="13">
    <w:name w:val="Основной текст (13)_"/>
    <w:basedOn w:val="a0"/>
    <w:rsid w:val="00B2400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1)_"/>
    <w:basedOn w:val="a0"/>
    <w:link w:val="210"/>
    <w:rsid w:val="00B2400A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30">
    <w:name w:val="Основной текст (13)"/>
    <w:basedOn w:val="13"/>
    <w:rsid w:val="00B2400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210">
    <w:name w:val="Основной текст (21)"/>
    <w:basedOn w:val="a"/>
    <w:link w:val="21"/>
    <w:rsid w:val="00B2400A"/>
    <w:pPr>
      <w:shd w:val="clear" w:color="auto" w:fill="FFFFFF"/>
      <w:spacing w:before="120" w:after="120" w:line="0" w:lineRule="atLeast"/>
      <w:ind w:hanging="300"/>
    </w:pPr>
    <w:rPr>
      <w:rFonts w:ascii="Century Schoolbook" w:eastAsia="Century Schoolbook" w:hAnsi="Century Schoolbook" w:cs="Century Schoolbook"/>
      <w:color w:val="auto"/>
      <w:sz w:val="21"/>
      <w:szCs w:val="21"/>
      <w:lang w:eastAsia="en-US"/>
    </w:rPr>
  </w:style>
  <w:style w:type="character" w:customStyle="1" w:styleId="331">
    <w:name w:val="Заголовок №3 (3) + Не полужирный"/>
    <w:basedOn w:val="33"/>
    <w:rsid w:val="0055555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Курсив"/>
    <w:basedOn w:val="af"/>
    <w:rsid w:val="0055555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F13C84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F13C84"/>
    <w:pPr>
      <w:shd w:val="clear" w:color="auto" w:fill="FFFFFF"/>
      <w:spacing w:line="331" w:lineRule="exact"/>
    </w:pPr>
    <w:rPr>
      <w:rFonts w:ascii="Century Schoolbook" w:eastAsia="Century Schoolbook" w:hAnsi="Century Schoolbook" w:cs="Century Schoolbook"/>
      <w:color w:val="auto"/>
      <w:sz w:val="19"/>
      <w:szCs w:val="19"/>
      <w:lang w:eastAsia="en-US"/>
    </w:rPr>
  </w:style>
  <w:style w:type="character" w:customStyle="1" w:styleId="MicrosoftSansSerif">
    <w:name w:val="Колонтитул + Microsoft Sans Serif"/>
    <w:basedOn w:val="aa"/>
    <w:rsid w:val="00B1452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MicrosoftSansSerif105pt">
    <w:name w:val="Колонтитул + Microsoft Sans Serif;10;5 pt"/>
    <w:basedOn w:val="aa"/>
    <w:rsid w:val="00B1452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MicrosoftSansSerif0">
    <w:name w:val="Колонтитул + Microsoft Sans Serif;Полужирный"/>
    <w:basedOn w:val="aa"/>
    <w:rsid w:val="00B1452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58C7"/>
    <w:pPr>
      <w:spacing w:after="0" w:line="240" w:lineRule="auto"/>
    </w:pPr>
    <w:rPr>
      <w:rFonts w:ascii="MS Reference Sans Serif" w:eastAsia="MS Reference Sans Serif" w:hAnsi="MS Reference Sans Serif" w:cs="MS Reference Sans Serif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4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54FE"/>
  </w:style>
  <w:style w:type="paragraph" w:styleId="a5">
    <w:name w:val="footer"/>
    <w:basedOn w:val="a"/>
    <w:link w:val="a6"/>
    <w:uiPriority w:val="99"/>
    <w:unhideWhenUsed/>
    <w:rsid w:val="005A54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54FE"/>
  </w:style>
  <w:style w:type="paragraph" w:styleId="a7">
    <w:name w:val="Balloon Text"/>
    <w:basedOn w:val="a"/>
    <w:link w:val="a8"/>
    <w:uiPriority w:val="99"/>
    <w:semiHidden/>
    <w:unhideWhenUsed/>
    <w:rsid w:val="005A54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54FE"/>
    <w:rPr>
      <w:rFonts w:ascii="Tahoma" w:hAnsi="Tahoma" w:cs="Tahoma"/>
      <w:sz w:val="16"/>
      <w:szCs w:val="16"/>
    </w:rPr>
  </w:style>
  <w:style w:type="character" w:customStyle="1" w:styleId="51">
    <w:name w:val="Основной текст (51)_"/>
    <w:basedOn w:val="a0"/>
    <w:rsid w:val="00DA5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0">
    <w:name w:val="Основной текст (51)"/>
    <w:basedOn w:val="51"/>
    <w:rsid w:val="00DA5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1">
    <w:name w:val="Основной текст (51) + Полужирный"/>
    <w:basedOn w:val="51"/>
    <w:rsid w:val="00DA5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12">
    <w:name w:val="Основной текст (51) + Курсив"/>
    <w:basedOn w:val="51"/>
    <w:rsid w:val="00DA58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75">
    <w:name w:val="Основной текст (775)_"/>
    <w:basedOn w:val="a0"/>
    <w:link w:val="7750"/>
    <w:rsid w:val="00DA58C7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22Tahoma10pt0pt">
    <w:name w:val="Заголовок №2 (2) + Tahoma;10 pt;Не полужирный;Курсив;Интервал 0 pt"/>
    <w:basedOn w:val="a0"/>
    <w:rsid w:val="00DA58C7"/>
    <w:rPr>
      <w:rFonts w:ascii="Tahoma" w:eastAsia="Tahoma" w:hAnsi="Tahoma" w:cs="Tahoma"/>
      <w:b/>
      <w:bCs/>
      <w:i/>
      <w:iCs/>
      <w:smallCaps w:val="0"/>
      <w:strike w:val="0"/>
      <w:spacing w:val="10"/>
      <w:sz w:val="20"/>
      <w:szCs w:val="20"/>
    </w:rPr>
  </w:style>
  <w:style w:type="character" w:customStyle="1" w:styleId="22">
    <w:name w:val="Заголовок №2 (2)"/>
    <w:basedOn w:val="a0"/>
    <w:rsid w:val="00DA58C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 (3)_"/>
    <w:basedOn w:val="a0"/>
    <w:rsid w:val="00DA58C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30">
    <w:name w:val="Заголовок №3 (3)"/>
    <w:basedOn w:val="33"/>
    <w:rsid w:val="00DA58C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">
    <w:name w:val="Заголовок №6 (2)_"/>
    <w:basedOn w:val="a0"/>
    <w:link w:val="620"/>
    <w:rsid w:val="00DA58C7"/>
    <w:rPr>
      <w:rFonts w:ascii="Franklin Gothic Medium" w:eastAsia="Franklin Gothic Medium" w:hAnsi="Franklin Gothic Medium" w:cs="Franklin Gothic Medium"/>
      <w:sz w:val="20"/>
      <w:szCs w:val="20"/>
      <w:shd w:val="clear" w:color="auto" w:fill="FFFFFF"/>
    </w:rPr>
  </w:style>
  <w:style w:type="character" w:customStyle="1" w:styleId="5195pt">
    <w:name w:val="Основной текст (51) + 9;5 pt"/>
    <w:basedOn w:val="51"/>
    <w:rsid w:val="00DA5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511pt">
    <w:name w:val="Основной текст (51) + Курсив;Интервал 1 pt"/>
    <w:basedOn w:val="51"/>
    <w:rsid w:val="00DA58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5112pt">
    <w:name w:val="Основной текст (51) + 12 pt;Полужирный"/>
    <w:basedOn w:val="51"/>
    <w:rsid w:val="00DA5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customStyle="1" w:styleId="7750">
    <w:name w:val="Основной текст (775)"/>
    <w:basedOn w:val="a"/>
    <w:link w:val="775"/>
    <w:rsid w:val="00DA58C7"/>
    <w:pPr>
      <w:shd w:val="clear" w:color="auto" w:fill="FFFFFF"/>
      <w:spacing w:after="600" w:line="221" w:lineRule="exact"/>
      <w:ind w:hanging="62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620">
    <w:name w:val="Заголовок №6 (2)"/>
    <w:basedOn w:val="a"/>
    <w:link w:val="62"/>
    <w:rsid w:val="00DA58C7"/>
    <w:pPr>
      <w:shd w:val="clear" w:color="auto" w:fill="FFFFFF"/>
      <w:spacing w:after="180" w:line="0" w:lineRule="atLeast"/>
      <w:jc w:val="both"/>
      <w:outlineLvl w:val="5"/>
    </w:pPr>
    <w:rPr>
      <w:rFonts w:ascii="Franklin Gothic Medium" w:eastAsia="Franklin Gothic Medium" w:hAnsi="Franklin Gothic Medium" w:cs="Franklin Gothic Medium"/>
      <w:color w:val="auto"/>
      <w:sz w:val="20"/>
      <w:szCs w:val="20"/>
      <w:lang w:eastAsia="en-US"/>
    </w:rPr>
  </w:style>
  <w:style w:type="character" w:customStyle="1" w:styleId="42">
    <w:name w:val="Заголовок №4 (2)_"/>
    <w:basedOn w:val="a0"/>
    <w:link w:val="420"/>
    <w:rsid w:val="006B6AD6"/>
    <w:rPr>
      <w:rFonts w:ascii="Tahoma" w:eastAsia="Tahoma" w:hAnsi="Tahoma" w:cs="Tahoma"/>
      <w:spacing w:val="10"/>
      <w:sz w:val="20"/>
      <w:szCs w:val="20"/>
      <w:shd w:val="clear" w:color="auto" w:fill="FFFFFF"/>
    </w:rPr>
  </w:style>
  <w:style w:type="character" w:customStyle="1" w:styleId="42ArialNarrow11pt0pt">
    <w:name w:val="Заголовок №4 (2) + Arial Narrow;11 pt;Полужирный;Не курсив;Интервал 0 pt"/>
    <w:basedOn w:val="42"/>
    <w:rsid w:val="006B6AD6"/>
    <w:rPr>
      <w:rFonts w:ascii="Arial Narrow" w:eastAsia="Arial Narrow" w:hAnsi="Arial Narrow" w:cs="Arial Narrow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5175pt">
    <w:name w:val="Основной текст (51) + 7;5 pt;Полужирный"/>
    <w:basedOn w:val="a0"/>
    <w:rsid w:val="006B6A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175pt0">
    <w:name w:val="Основной текст (51) + 7;5 pt"/>
    <w:basedOn w:val="a0"/>
    <w:rsid w:val="006B6A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3">
    <w:name w:val="Заголовок №7 (3)_"/>
    <w:basedOn w:val="a0"/>
    <w:link w:val="730"/>
    <w:rsid w:val="006B6AD6"/>
    <w:rPr>
      <w:rFonts w:ascii="Franklin Gothic Medium" w:eastAsia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73-1pt">
    <w:name w:val="Заголовок №7 (3) + Интервал -1 pt"/>
    <w:basedOn w:val="73"/>
    <w:rsid w:val="006B6AD6"/>
    <w:rPr>
      <w:rFonts w:ascii="Franklin Gothic Medium" w:eastAsia="Franklin Gothic Medium" w:hAnsi="Franklin Gothic Medium" w:cs="Franklin Gothic Medium"/>
      <w:spacing w:val="-20"/>
      <w:sz w:val="19"/>
      <w:szCs w:val="19"/>
      <w:u w:val="single"/>
      <w:shd w:val="clear" w:color="auto" w:fill="FFFFFF"/>
    </w:rPr>
  </w:style>
  <w:style w:type="character" w:customStyle="1" w:styleId="73Tahoma20">
    <w:name w:val="Заголовок №7 (3) + Tahoma;Масштаб 20%"/>
    <w:basedOn w:val="73"/>
    <w:rsid w:val="006B6AD6"/>
    <w:rPr>
      <w:rFonts w:ascii="Tahoma" w:eastAsia="Tahoma" w:hAnsi="Tahoma" w:cs="Tahoma"/>
      <w:w w:val="20"/>
      <w:sz w:val="19"/>
      <w:szCs w:val="19"/>
      <w:u w:val="single"/>
      <w:shd w:val="clear" w:color="auto" w:fill="FFFFFF"/>
    </w:rPr>
  </w:style>
  <w:style w:type="character" w:customStyle="1" w:styleId="7751">
    <w:name w:val="Основной текст (775) + Полужирный"/>
    <w:basedOn w:val="775"/>
    <w:rsid w:val="006B6A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77510pt">
    <w:name w:val="Основной текст (775) + 10 pt;Курсив"/>
    <w:basedOn w:val="775"/>
    <w:rsid w:val="006B6A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420">
    <w:name w:val="Заголовок №4 (2)"/>
    <w:basedOn w:val="a"/>
    <w:link w:val="42"/>
    <w:rsid w:val="006B6AD6"/>
    <w:pPr>
      <w:shd w:val="clear" w:color="auto" w:fill="FFFFFF"/>
      <w:spacing w:after="180" w:line="0" w:lineRule="atLeast"/>
      <w:outlineLvl w:val="3"/>
    </w:pPr>
    <w:rPr>
      <w:rFonts w:ascii="Tahoma" w:eastAsia="Tahoma" w:hAnsi="Tahoma" w:cs="Tahoma"/>
      <w:color w:val="auto"/>
      <w:spacing w:val="10"/>
      <w:sz w:val="20"/>
      <w:szCs w:val="20"/>
      <w:lang w:eastAsia="en-US"/>
    </w:rPr>
  </w:style>
  <w:style w:type="paragraph" w:customStyle="1" w:styleId="730">
    <w:name w:val="Заголовок №7 (3)"/>
    <w:basedOn w:val="a"/>
    <w:link w:val="73"/>
    <w:rsid w:val="006B6AD6"/>
    <w:pPr>
      <w:shd w:val="clear" w:color="auto" w:fill="FFFFFF"/>
      <w:spacing w:before="300" w:after="240" w:line="0" w:lineRule="atLeast"/>
      <w:ind w:hanging="320"/>
      <w:outlineLvl w:val="6"/>
    </w:pPr>
    <w:rPr>
      <w:rFonts w:ascii="Franklin Gothic Medium" w:eastAsia="Franklin Gothic Medium" w:hAnsi="Franklin Gothic Medium" w:cs="Franklin Gothic Medium"/>
      <w:color w:val="auto"/>
      <w:sz w:val="19"/>
      <w:szCs w:val="19"/>
      <w:lang w:eastAsia="en-US"/>
    </w:rPr>
  </w:style>
  <w:style w:type="paragraph" w:styleId="a9">
    <w:name w:val="List Paragraph"/>
    <w:basedOn w:val="a"/>
    <w:uiPriority w:val="34"/>
    <w:qFormat/>
    <w:rsid w:val="00522E1E"/>
    <w:pPr>
      <w:ind w:left="720"/>
      <w:contextualSpacing/>
    </w:pPr>
  </w:style>
  <w:style w:type="character" w:customStyle="1" w:styleId="aa">
    <w:name w:val="Колонтитул_"/>
    <w:basedOn w:val="a0"/>
    <w:link w:val="ab"/>
    <w:rsid w:val="00EA3107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;Полужирный"/>
    <w:basedOn w:val="aa"/>
    <w:rsid w:val="00EA3107"/>
    <w:rPr>
      <w:rFonts w:eastAsia="Times New Roman" w:cs="Times New Roman"/>
      <w:b/>
      <w:bCs/>
      <w:spacing w:val="0"/>
      <w:sz w:val="24"/>
      <w:szCs w:val="24"/>
      <w:shd w:val="clear" w:color="auto" w:fill="FFFFFF"/>
    </w:rPr>
  </w:style>
  <w:style w:type="character" w:customStyle="1" w:styleId="617">
    <w:name w:val="Основной текст (617)_"/>
    <w:basedOn w:val="a0"/>
    <w:rsid w:val="00EA310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5">
    <w:name w:val="Основной текст (15)_"/>
    <w:basedOn w:val="a0"/>
    <w:link w:val="150"/>
    <w:rsid w:val="00EA3107"/>
    <w:rPr>
      <w:rFonts w:ascii="Arial Narrow" w:eastAsia="Arial Narrow" w:hAnsi="Arial Narrow" w:cs="Arial Narrow"/>
      <w:szCs w:val="24"/>
      <w:shd w:val="clear" w:color="auto" w:fill="FFFFFF"/>
    </w:rPr>
  </w:style>
  <w:style w:type="character" w:customStyle="1" w:styleId="807">
    <w:name w:val="Основной текст (807)_"/>
    <w:basedOn w:val="a0"/>
    <w:link w:val="8070"/>
    <w:rsid w:val="00EA3107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14">
    <w:name w:val="Подпись к таблице (14)_"/>
    <w:basedOn w:val="a0"/>
    <w:link w:val="140"/>
    <w:rsid w:val="00EA3107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800">
    <w:name w:val="Основной текст (800)_"/>
    <w:basedOn w:val="a0"/>
    <w:link w:val="8000"/>
    <w:rsid w:val="00EA3107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808">
    <w:name w:val="Основной текст (808)_"/>
    <w:basedOn w:val="a0"/>
    <w:link w:val="8080"/>
    <w:rsid w:val="00EA3107"/>
    <w:rPr>
      <w:rFonts w:eastAsia="Times New Roman" w:cs="Times New Roman"/>
      <w:sz w:val="17"/>
      <w:szCs w:val="17"/>
      <w:shd w:val="clear" w:color="auto" w:fill="FFFFFF"/>
    </w:rPr>
  </w:style>
  <w:style w:type="character" w:customStyle="1" w:styleId="6170">
    <w:name w:val="Основной текст (617)"/>
    <w:basedOn w:val="617"/>
    <w:rsid w:val="00EA310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7Tahoma10pt0pt">
    <w:name w:val="Основной текст (617) + Tahoma;10 pt;Не полужирный;Курсив;Интервал 0 pt"/>
    <w:basedOn w:val="617"/>
    <w:rsid w:val="00EA3107"/>
    <w:rPr>
      <w:rFonts w:ascii="Tahoma" w:eastAsia="Tahoma" w:hAnsi="Tahoma" w:cs="Tahoma"/>
      <w:b/>
      <w:bCs/>
      <w:i/>
      <w:iCs/>
      <w:smallCaps w:val="0"/>
      <w:strike w:val="0"/>
      <w:spacing w:val="10"/>
      <w:sz w:val="20"/>
      <w:szCs w:val="20"/>
    </w:rPr>
  </w:style>
  <w:style w:type="character" w:customStyle="1" w:styleId="15TimesNewRoman95pt">
    <w:name w:val="Основной текст (15) + Times New Roman;9;5 pt;Не полужирный"/>
    <w:basedOn w:val="15"/>
    <w:rsid w:val="00EA3107"/>
    <w:rPr>
      <w:rFonts w:ascii="Times New Roman" w:eastAsia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15TimesNewRoman10pt">
    <w:name w:val="Основной текст (15) + Times New Roman;10 pt"/>
    <w:basedOn w:val="15"/>
    <w:rsid w:val="00EA3107"/>
    <w:rPr>
      <w:rFonts w:ascii="Times New Roman" w:eastAsia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15TimesNewRoman10pt0">
    <w:name w:val="Основной текст (15) + Times New Roman;10 pt;Не полужирный;Курсив"/>
    <w:basedOn w:val="15"/>
    <w:rsid w:val="00EA3107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5TimesNewRoman10pt1">
    <w:name w:val="Основной текст (15) + Times New Roman;10 pt;Не полужирный"/>
    <w:basedOn w:val="15"/>
    <w:rsid w:val="00EA3107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775ArialNarrow8pt">
    <w:name w:val="Основной текст (775) + Arial Narrow;8 pt;Курсив"/>
    <w:basedOn w:val="775"/>
    <w:rsid w:val="00EA3107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3">
    <w:name w:val="Подпись к таблице (23)_"/>
    <w:basedOn w:val="a0"/>
    <w:link w:val="230"/>
    <w:rsid w:val="00EA3107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24">
    <w:name w:val="Подпись к таблице (24)_"/>
    <w:basedOn w:val="a0"/>
    <w:link w:val="240"/>
    <w:rsid w:val="00EA3107"/>
    <w:rPr>
      <w:rFonts w:eastAsia="Times New Roman" w:cs="Times New Roman"/>
      <w:sz w:val="17"/>
      <w:szCs w:val="17"/>
      <w:shd w:val="clear" w:color="auto" w:fill="FFFFFF"/>
    </w:rPr>
  </w:style>
  <w:style w:type="character" w:customStyle="1" w:styleId="77510pt0">
    <w:name w:val="Основной текст (775) + 10 pt;Полужирный"/>
    <w:basedOn w:val="775"/>
    <w:rsid w:val="00EA3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EA310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50">
    <w:name w:val="Основной текст (15)"/>
    <w:basedOn w:val="a"/>
    <w:link w:val="15"/>
    <w:rsid w:val="00EA3107"/>
    <w:pPr>
      <w:shd w:val="clear" w:color="auto" w:fill="FFFFFF"/>
      <w:spacing w:line="0" w:lineRule="atLeast"/>
    </w:pPr>
    <w:rPr>
      <w:rFonts w:ascii="Arial Narrow" w:eastAsia="Arial Narrow" w:hAnsi="Arial Narrow" w:cs="Arial Narrow"/>
      <w:color w:val="auto"/>
      <w:lang w:eastAsia="en-US"/>
    </w:rPr>
  </w:style>
  <w:style w:type="paragraph" w:customStyle="1" w:styleId="8070">
    <w:name w:val="Основной текст (807)"/>
    <w:basedOn w:val="a"/>
    <w:link w:val="807"/>
    <w:rsid w:val="00EA31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40">
    <w:name w:val="Подпись к таблице (14)"/>
    <w:basedOn w:val="a"/>
    <w:link w:val="14"/>
    <w:rsid w:val="00EA310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8000">
    <w:name w:val="Основной текст (800)"/>
    <w:basedOn w:val="a"/>
    <w:link w:val="800"/>
    <w:rsid w:val="00EA3107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/>
    </w:rPr>
  </w:style>
  <w:style w:type="paragraph" w:customStyle="1" w:styleId="8080">
    <w:name w:val="Основной текст (808)"/>
    <w:basedOn w:val="a"/>
    <w:link w:val="808"/>
    <w:rsid w:val="00EA3107"/>
    <w:pPr>
      <w:shd w:val="clear" w:color="auto" w:fill="FFFFFF"/>
      <w:spacing w:line="0" w:lineRule="atLeast"/>
      <w:ind w:hanging="520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30">
    <w:name w:val="Подпись к таблице (23)"/>
    <w:basedOn w:val="a"/>
    <w:link w:val="23"/>
    <w:rsid w:val="00EA3107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240">
    <w:name w:val="Подпись к таблице (24)"/>
    <w:basedOn w:val="a"/>
    <w:link w:val="24"/>
    <w:rsid w:val="00EA31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table" w:styleId="ac">
    <w:name w:val="Table Grid"/>
    <w:basedOn w:val="a1"/>
    <w:uiPriority w:val="59"/>
    <w:rsid w:val="00775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130EA7"/>
    <w:rPr>
      <w:color w:val="3B98D3"/>
      <w:u w:val="single"/>
    </w:rPr>
  </w:style>
  <w:style w:type="character" w:customStyle="1" w:styleId="52">
    <w:name w:val="Заголовок №5 (2)_"/>
    <w:basedOn w:val="a0"/>
    <w:link w:val="520"/>
    <w:rsid w:val="00130EA7"/>
    <w:rPr>
      <w:rFonts w:ascii="Arial Narrow" w:eastAsia="Arial Narrow" w:hAnsi="Arial Narrow" w:cs="Arial Narrow"/>
      <w:sz w:val="22"/>
      <w:shd w:val="clear" w:color="auto" w:fill="FFFFFF"/>
    </w:rPr>
  </w:style>
  <w:style w:type="paragraph" w:customStyle="1" w:styleId="520">
    <w:name w:val="Заголовок №5 (2)"/>
    <w:basedOn w:val="a"/>
    <w:link w:val="52"/>
    <w:rsid w:val="00130EA7"/>
    <w:pPr>
      <w:shd w:val="clear" w:color="auto" w:fill="FFFFFF"/>
      <w:spacing w:before="600" w:after="180" w:line="283" w:lineRule="exact"/>
      <w:ind w:hanging="300"/>
      <w:outlineLvl w:val="4"/>
    </w:pPr>
    <w:rPr>
      <w:rFonts w:ascii="Arial Narrow" w:eastAsia="Arial Narrow" w:hAnsi="Arial Narrow" w:cs="Arial Narrow"/>
      <w:color w:val="auto"/>
      <w:sz w:val="22"/>
      <w:szCs w:val="22"/>
      <w:lang w:eastAsia="en-US"/>
    </w:rPr>
  </w:style>
  <w:style w:type="character" w:styleId="ae">
    <w:name w:val="FollowedHyperlink"/>
    <w:basedOn w:val="a0"/>
    <w:uiPriority w:val="99"/>
    <w:semiHidden/>
    <w:unhideWhenUsed/>
    <w:rsid w:val="00130EA7"/>
    <w:rPr>
      <w:color w:val="800080" w:themeColor="followedHyperlink"/>
      <w:u w:val="single"/>
    </w:rPr>
  </w:style>
  <w:style w:type="character" w:customStyle="1" w:styleId="af">
    <w:name w:val="Основной текст_"/>
    <w:basedOn w:val="a0"/>
    <w:link w:val="4"/>
    <w:rsid w:val="0029775A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"/>
    <w:rsid w:val="0029775A"/>
    <w:pPr>
      <w:shd w:val="clear" w:color="auto" w:fill="FFFFFF"/>
      <w:spacing w:before="840" w:after="2220" w:line="0" w:lineRule="atLeast"/>
      <w:ind w:hanging="480"/>
      <w:jc w:val="center"/>
    </w:pPr>
    <w:rPr>
      <w:rFonts w:ascii="Century Schoolbook" w:eastAsia="Century Schoolbook" w:hAnsi="Century Schoolbook" w:cs="Century Schoolbook"/>
      <w:color w:val="auto"/>
      <w:sz w:val="23"/>
      <w:szCs w:val="23"/>
      <w:lang w:eastAsia="en-US"/>
    </w:rPr>
  </w:style>
  <w:style w:type="character" w:customStyle="1" w:styleId="53pt">
    <w:name w:val="Основной текст (5) + Курсив;Интервал 3 pt"/>
    <w:basedOn w:val="a0"/>
    <w:rsid w:val="0029775A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60"/>
      <w:sz w:val="19"/>
      <w:szCs w:val="19"/>
    </w:rPr>
  </w:style>
  <w:style w:type="character" w:customStyle="1" w:styleId="af0">
    <w:name w:val="Основной текст + Полужирный"/>
    <w:basedOn w:val="af"/>
    <w:rsid w:val="0029775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95pt">
    <w:name w:val="Основной текст + 9;5 pt;Полужирный;Курсив"/>
    <w:basedOn w:val="af"/>
    <w:rsid w:val="00EA76EF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pt">
    <w:name w:val="Основной текст + 11 pt;Полужирный;Курсив"/>
    <w:basedOn w:val="af"/>
    <w:rsid w:val="00EA76EF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3">
    <w:name w:val="Заголовок №4 (3)_"/>
    <w:basedOn w:val="a0"/>
    <w:link w:val="430"/>
    <w:rsid w:val="00E7321B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character" w:customStyle="1" w:styleId="4395pt">
    <w:name w:val="Заголовок №4 (3) + 9;5 pt;Полужирный;Курсив"/>
    <w:basedOn w:val="43"/>
    <w:rsid w:val="00E7321B"/>
    <w:rPr>
      <w:rFonts w:ascii="Century Schoolbook" w:eastAsia="Century Schoolbook" w:hAnsi="Century Schoolbook" w:cs="Century Schoolbook"/>
      <w:b/>
      <w:bCs/>
      <w:i/>
      <w:iCs/>
      <w:sz w:val="19"/>
      <w:szCs w:val="19"/>
      <w:shd w:val="clear" w:color="auto" w:fill="FFFFFF"/>
    </w:rPr>
  </w:style>
  <w:style w:type="paragraph" w:customStyle="1" w:styleId="430">
    <w:name w:val="Заголовок №4 (3)"/>
    <w:basedOn w:val="a"/>
    <w:link w:val="43"/>
    <w:rsid w:val="00E7321B"/>
    <w:pPr>
      <w:shd w:val="clear" w:color="auto" w:fill="FFFFFF"/>
      <w:spacing w:line="328" w:lineRule="exact"/>
      <w:ind w:hanging="300"/>
      <w:jc w:val="both"/>
      <w:outlineLvl w:val="3"/>
    </w:pPr>
    <w:rPr>
      <w:rFonts w:ascii="Century Schoolbook" w:eastAsia="Century Schoolbook" w:hAnsi="Century Schoolbook" w:cs="Century Schoolbook"/>
      <w:color w:val="auto"/>
      <w:sz w:val="23"/>
      <w:szCs w:val="23"/>
      <w:lang w:eastAsia="en-US"/>
    </w:rPr>
  </w:style>
  <w:style w:type="character" w:customStyle="1" w:styleId="4pt">
    <w:name w:val="Основной текст + Интервал 4 pt"/>
    <w:basedOn w:val="af"/>
    <w:rsid w:val="00E7321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80"/>
      <w:sz w:val="23"/>
      <w:szCs w:val="23"/>
      <w:shd w:val="clear" w:color="auto" w:fill="FFFFFF"/>
    </w:rPr>
  </w:style>
  <w:style w:type="character" w:customStyle="1" w:styleId="1">
    <w:name w:val="Оглавление 1 Знак"/>
    <w:basedOn w:val="a0"/>
    <w:link w:val="10"/>
    <w:rsid w:val="002B4CE8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styleId="10">
    <w:name w:val="toc 1"/>
    <w:basedOn w:val="a"/>
    <w:link w:val="1"/>
    <w:autoRedefine/>
    <w:rsid w:val="002B4CE8"/>
    <w:pPr>
      <w:shd w:val="clear" w:color="auto" w:fill="FFFFFF"/>
      <w:spacing w:before="120" w:after="120" w:line="0" w:lineRule="atLeast"/>
      <w:ind w:hanging="420"/>
    </w:pPr>
    <w:rPr>
      <w:rFonts w:ascii="Century Schoolbook" w:eastAsia="Century Schoolbook" w:hAnsi="Century Schoolbook" w:cs="Century Schoolbook"/>
      <w:color w:val="auto"/>
      <w:sz w:val="23"/>
      <w:szCs w:val="23"/>
      <w:lang w:eastAsia="en-US"/>
    </w:rPr>
  </w:style>
  <w:style w:type="character" w:customStyle="1" w:styleId="12pt0">
    <w:name w:val="Основной текст + 12 pt;Курсив"/>
    <w:basedOn w:val="af"/>
    <w:rsid w:val="003C4689"/>
    <w:rPr>
      <w:rFonts w:ascii="Century Schoolbook" w:eastAsia="Century Schoolbook" w:hAnsi="Century Schoolbook" w:cs="Century Schoolbook"/>
      <w:i/>
      <w:iCs/>
      <w:sz w:val="24"/>
      <w:szCs w:val="24"/>
      <w:shd w:val="clear" w:color="auto" w:fill="FFFFFF"/>
    </w:rPr>
  </w:style>
  <w:style w:type="character" w:customStyle="1" w:styleId="2pt">
    <w:name w:val="Основной текст + Курсив;Интервал 2 pt"/>
    <w:basedOn w:val="af"/>
    <w:rsid w:val="003C4689"/>
    <w:rPr>
      <w:rFonts w:ascii="Century Schoolbook" w:eastAsia="Century Schoolbook" w:hAnsi="Century Schoolbook" w:cs="Century Schoolbook"/>
      <w:i/>
      <w:iCs/>
      <w:spacing w:val="40"/>
      <w:sz w:val="23"/>
      <w:szCs w:val="23"/>
      <w:shd w:val="clear" w:color="auto" w:fill="FFFFFF"/>
    </w:rPr>
  </w:style>
  <w:style w:type="character" w:customStyle="1" w:styleId="Calibri125pt1pt">
    <w:name w:val="Основной текст + Calibri;12;5 pt;Курсив;Интервал 1 pt"/>
    <w:basedOn w:val="af"/>
    <w:rsid w:val="003C4689"/>
    <w:rPr>
      <w:rFonts w:ascii="Calibri" w:eastAsia="Calibri" w:hAnsi="Calibri" w:cs="Calibri"/>
      <w:i/>
      <w:iCs/>
      <w:spacing w:val="20"/>
      <w:sz w:val="25"/>
      <w:szCs w:val="25"/>
      <w:shd w:val="clear" w:color="auto" w:fill="FFFFFF"/>
    </w:rPr>
  </w:style>
  <w:style w:type="character" w:customStyle="1" w:styleId="MicrosoftSansSerif10pt0pt">
    <w:name w:val="Основной текст + Microsoft Sans Serif;10 pt;Интервал 0 pt"/>
    <w:basedOn w:val="af"/>
    <w:rsid w:val="003C4689"/>
    <w:rPr>
      <w:rFonts w:ascii="Microsoft Sans Serif" w:eastAsia="Microsoft Sans Serif" w:hAnsi="Microsoft Sans Serif" w:cs="Microsoft Sans Serif"/>
      <w:spacing w:val="-10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3C4689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f"/>
    <w:rsid w:val="003C4689"/>
    <w:rPr>
      <w:rFonts w:ascii="Century Schoolbook" w:eastAsia="Century Schoolbook" w:hAnsi="Century Schoolbook" w:cs="Century Schoolbook"/>
      <w:spacing w:val="30"/>
      <w:sz w:val="23"/>
      <w:szCs w:val="23"/>
      <w:shd w:val="clear" w:color="auto" w:fill="FFFFFF"/>
    </w:rPr>
  </w:style>
  <w:style w:type="character" w:customStyle="1" w:styleId="11">
    <w:name w:val="Основной текст (11)"/>
    <w:basedOn w:val="a0"/>
    <w:rsid w:val="003C468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pt">
    <w:name w:val="Основной текст + 10 pt;Курсив"/>
    <w:basedOn w:val="af"/>
    <w:rsid w:val="003C4689"/>
    <w:rPr>
      <w:rFonts w:ascii="Century Schoolbook" w:eastAsia="Century Schoolbook" w:hAnsi="Century Schoolbook" w:cs="Century Schoolbook"/>
      <w:i/>
      <w:iCs/>
      <w:sz w:val="20"/>
      <w:szCs w:val="20"/>
      <w:shd w:val="clear" w:color="auto" w:fill="FFFFFF"/>
      <w:lang w:val="en-US"/>
    </w:rPr>
  </w:style>
  <w:style w:type="character" w:customStyle="1" w:styleId="17">
    <w:name w:val="Основной текст (17)_"/>
    <w:basedOn w:val="a0"/>
    <w:link w:val="170"/>
    <w:rsid w:val="003C4689"/>
    <w:rPr>
      <w:rFonts w:ascii="Century Schoolbook" w:eastAsia="Century Schoolbook" w:hAnsi="Century Schoolbook" w:cs="Century Schoolbook"/>
      <w:sz w:val="11"/>
      <w:szCs w:val="11"/>
      <w:shd w:val="clear" w:color="auto" w:fill="FFFFFF"/>
      <w:lang w:val="en-US"/>
    </w:rPr>
  </w:style>
  <w:style w:type="paragraph" w:customStyle="1" w:styleId="170">
    <w:name w:val="Основной текст (17)"/>
    <w:basedOn w:val="a"/>
    <w:link w:val="17"/>
    <w:rsid w:val="003C4689"/>
    <w:pPr>
      <w:shd w:val="clear" w:color="auto" w:fill="FFFFFF"/>
      <w:spacing w:before="120" w:line="300" w:lineRule="exact"/>
    </w:pPr>
    <w:rPr>
      <w:rFonts w:ascii="Century Schoolbook" w:eastAsia="Century Schoolbook" w:hAnsi="Century Schoolbook" w:cs="Century Schoolbook"/>
      <w:color w:val="auto"/>
      <w:sz w:val="11"/>
      <w:szCs w:val="11"/>
      <w:lang w:val="en-US" w:eastAsia="en-US"/>
    </w:rPr>
  </w:style>
  <w:style w:type="character" w:customStyle="1" w:styleId="13">
    <w:name w:val="Основной текст (13)_"/>
    <w:basedOn w:val="a0"/>
    <w:rsid w:val="00B2400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1)_"/>
    <w:basedOn w:val="a0"/>
    <w:link w:val="210"/>
    <w:rsid w:val="00B2400A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30">
    <w:name w:val="Основной текст (13)"/>
    <w:basedOn w:val="13"/>
    <w:rsid w:val="00B2400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210">
    <w:name w:val="Основной текст (21)"/>
    <w:basedOn w:val="a"/>
    <w:link w:val="21"/>
    <w:rsid w:val="00B2400A"/>
    <w:pPr>
      <w:shd w:val="clear" w:color="auto" w:fill="FFFFFF"/>
      <w:spacing w:before="120" w:after="120" w:line="0" w:lineRule="atLeast"/>
      <w:ind w:hanging="300"/>
    </w:pPr>
    <w:rPr>
      <w:rFonts w:ascii="Century Schoolbook" w:eastAsia="Century Schoolbook" w:hAnsi="Century Schoolbook" w:cs="Century Schoolbook"/>
      <w:color w:val="auto"/>
      <w:sz w:val="21"/>
      <w:szCs w:val="21"/>
      <w:lang w:eastAsia="en-US"/>
    </w:rPr>
  </w:style>
  <w:style w:type="character" w:customStyle="1" w:styleId="331">
    <w:name w:val="Заголовок №3 (3) + Не полужирный"/>
    <w:basedOn w:val="33"/>
    <w:rsid w:val="0055555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Курсив"/>
    <w:basedOn w:val="af"/>
    <w:rsid w:val="0055555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F13C84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F13C84"/>
    <w:pPr>
      <w:shd w:val="clear" w:color="auto" w:fill="FFFFFF"/>
      <w:spacing w:line="331" w:lineRule="exact"/>
    </w:pPr>
    <w:rPr>
      <w:rFonts w:ascii="Century Schoolbook" w:eastAsia="Century Schoolbook" w:hAnsi="Century Schoolbook" w:cs="Century Schoolbook"/>
      <w:color w:val="auto"/>
      <w:sz w:val="19"/>
      <w:szCs w:val="19"/>
      <w:lang w:eastAsia="en-US"/>
    </w:rPr>
  </w:style>
  <w:style w:type="character" w:customStyle="1" w:styleId="MicrosoftSansSerif">
    <w:name w:val="Колонтитул + Microsoft Sans Serif"/>
    <w:basedOn w:val="aa"/>
    <w:rsid w:val="00B1452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MicrosoftSansSerif105pt">
    <w:name w:val="Колонтитул + Microsoft Sans Serif;10;5 pt"/>
    <w:basedOn w:val="aa"/>
    <w:rsid w:val="00B1452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MicrosoftSansSerif0">
    <w:name w:val="Колонтитул + Microsoft Sans Serif;Полужирный"/>
    <w:basedOn w:val="aa"/>
    <w:rsid w:val="00B1452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3-14%20&#1091;&#1095;.&#1075;&#1086;&#1076;\&#1064;&#1072;&#1073;&#1083;&#1086;&#1085;%20&#1076;&#1083;&#1103;%20&#1059;&#1095;.&#1047;&#1072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Уч.Зан</Template>
  <TotalTime>0</TotalTime>
  <Pages>7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Инна</cp:lastModifiedBy>
  <cp:revision>2</cp:revision>
  <dcterms:created xsi:type="dcterms:W3CDTF">2021-10-30T19:43:00Z</dcterms:created>
  <dcterms:modified xsi:type="dcterms:W3CDTF">2021-10-30T19:43:00Z</dcterms:modified>
</cp:coreProperties>
</file>